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15CF58" w14:textId="0A9179CA" w:rsidR="00DA6601" w:rsidRPr="00995000" w:rsidRDefault="00362DEC" w:rsidP="007068DA">
      <w:pPr>
        <w:pStyle w:val="LMMABAUFGABE"/>
        <w:rPr>
          <w:color w:val="00889B"/>
        </w:rPr>
      </w:pPr>
      <w:r>
        <w:rPr>
          <w:color w:val="00889B"/>
        </w:rPr>
        <w:t xml:space="preserve">Aufgabe: </w:t>
      </w:r>
    </w:p>
    <w:p w14:paraId="0D2EA94A" w14:textId="147931D6" w:rsidR="00362DEC" w:rsidRPr="00362DEC" w:rsidRDefault="00362DEC" w:rsidP="00362DEC">
      <w:pPr>
        <w:spacing w:after="0" w:line="240" w:lineRule="auto"/>
        <w:rPr>
          <w:rFonts w:ascii="Calibri" w:eastAsia="Times New Roman" w:hAnsi="Calibri" w:cs="Calibri"/>
          <w:bCs/>
          <w:sz w:val="24"/>
          <w:szCs w:val="24"/>
        </w:rPr>
      </w:pPr>
      <w:r w:rsidRPr="00362DEC">
        <w:rPr>
          <w:rFonts w:ascii="Calibri" w:eastAsia="Times New Roman" w:hAnsi="Calibri" w:cs="Calibri"/>
          <w:bCs/>
          <w:i/>
          <w:sz w:val="24"/>
          <w:szCs w:val="24"/>
        </w:rPr>
        <w:t>Arbeitet in der Gruppe. Überlegt euch zu jeder Frage eine passende</w:t>
      </w:r>
      <w:r>
        <w:rPr>
          <w:rFonts w:ascii="Calibri" w:eastAsia="Times New Roman" w:hAnsi="Calibri" w:cs="Calibri"/>
          <w:bCs/>
          <w:i/>
          <w:sz w:val="24"/>
          <w:szCs w:val="24"/>
        </w:rPr>
        <w:t xml:space="preserve"> Zahl. Findet einen Kompromiss, </w:t>
      </w:r>
      <w:r w:rsidRPr="00362DEC">
        <w:rPr>
          <w:rFonts w:ascii="Calibri" w:eastAsia="Times New Roman" w:hAnsi="Calibri" w:cs="Calibri"/>
          <w:bCs/>
          <w:i/>
          <w:sz w:val="24"/>
          <w:szCs w:val="24"/>
        </w:rPr>
        <w:t xml:space="preserve">wenn ihr euch nicht einig seid. Schreibt die Zahl in das freie Feld unter die Frage. Präsentiert eure Ergebnisse im Plenum und begründet eure Entscheidung. </w:t>
      </w:r>
      <w:r w:rsidRPr="00362DEC">
        <w:rPr>
          <w:rFonts w:ascii="Calibri" w:eastAsia="Times New Roman" w:hAnsi="Calibri" w:cs="Calibri"/>
          <w:bCs/>
          <w:i/>
          <w:sz w:val="24"/>
          <w:szCs w:val="24"/>
        </w:rPr>
        <w:br/>
        <w:t>Die Redemittel im Kasten helfen euch. Denkt immer daran, im Moment leben ca. 8 Milliarden Menschen auf der Erde.</w:t>
      </w:r>
    </w:p>
    <w:p w14:paraId="1838130C" w14:textId="27CF0335" w:rsidR="003E4726" w:rsidRPr="00016E30" w:rsidRDefault="003E4726" w:rsidP="003E4726">
      <w:pPr>
        <w:pStyle w:val="LMMABAufgabenstellung"/>
        <w:jc w:val="center"/>
        <w:rPr>
          <w:rFonts w:ascii="MuseoSans-300" w:hAnsi="MuseoSans-300" w:cs="MuseoSans-300"/>
          <w:sz w:val="26"/>
          <w:szCs w:val="26"/>
        </w:rPr>
      </w:pPr>
    </w:p>
    <w:tbl>
      <w:tblPr>
        <w:tblStyle w:val="Tabellenraster"/>
        <w:tblW w:w="9062" w:type="dxa"/>
        <w:tblLayout w:type="fixed"/>
        <w:tblLook w:val="04A0" w:firstRow="1" w:lastRow="0" w:firstColumn="1" w:lastColumn="0" w:noHBand="0" w:noVBand="1"/>
      </w:tblPr>
      <w:tblGrid>
        <w:gridCol w:w="846"/>
        <w:gridCol w:w="8216"/>
      </w:tblGrid>
      <w:tr w:rsidR="00362DEC" w14:paraId="22DE3197" w14:textId="77777777" w:rsidTr="008B4517">
        <w:trPr>
          <w:trHeight w:val="1077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14:paraId="7A6F1436" w14:textId="77777777" w:rsidR="00362DEC" w:rsidRPr="00231C1C" w:rsidRDefault="00362DEC" w:rsidP="00362DEC">
            <w:pPr>
              <w:pStyle w:val="Listenabsatz"/>
              <w:numPr>
                <w:ilvl w:val="0"/>
                <w:numId w:val="5"/>
              </w:numPr>
              <w:jc w:val="center"/>
              <w:rPr>
                <w:rFonts w:cstheme="minorHAnsi"/>
                <w:bCs/>
              </w:rPr>
            </w:pPr>
            <w:bookmarkStart w:id="0" w:name="_Hlk181181938"/>
          </w:p>
        </w:tc>
        <w:tc>
          <w:tcPr>
            <w:tcW w:w="8216" w:type="dxa"/>
            <w:tcBorders>
              <w:bottom w:val="single" w:sz="4" w:space="0" w:color="auto"/>
            </w:tcBorders>
            <w:shd w:val="clear" w:color="auto" w:fill="B8CCE4" w:themeFill="accent1" w:themeFillTint="66"/>
            <w:vAlign w:val="center"/>
          </w:tcPr>
          <w:p w14:paraId="12676018" w14:textId="77777777" w:rsidR="00362DEC" w:rsidRDefault="00362DEC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Wie viele Menschen auf der Welt nutzen verschmutztes Wasser und leben in der Gefahr, gefährliche Krankheiten wie Cholera, Typhus oder Polio zu bekommen?</w:t>
            </w:r>
          </w:p>
        </w:tc>
      </w:tr>
      <w:bookmarkEnd w:id="0"/>
      <w:tr w:rsidR="00362DEC" w14:paraId="033E0441" w14:textId="77777777" w:rsidTr="008B4517">
        <w:trPr>
          <w:trHeight w:val="1077"/>
        </w:trPr>
        <w:tc>
          <w:tcPr>
            <w:tcW w:w="846" w:type="dxa"/>
            <w:tcBorders>
              <w:left w:val="nil"/>
              <w:right w:val="nil"/>
            </w:tcBorders>
            <w:vAlign w:val="center"/>
          </w:tcPr>
          <w:p w14:paraId="41214286" w14:textId="77777777" w:rsidR="00362DEC" w:rsidRDefault="00362DEC" w:rsidP="008B4517">
            <w:pPr>
              <w:jc w:val="center"/>
              <w:rPr>
                <w:rFonts w:cstheme="minorHAnsi"/>
                <w:bCs/>
              </w:rPr>
            </w:pPr>
          </w:p>
        </w:tc>
        <w:tc>
          <w:tcPr>
            <w:tcW w:w="8216" w:type="dxa"/>
            <w:tcBorders>
              <w:left w:val="nil"/>
              <w:right w:val="nil"/>
            </w:tcBorders>
            <w:vAlign w:val="center"/>
          </w:tcPr>
          <w:p w14:paraId="3401F243" w14:textId="77777777" w:rsidR="00362DEC" w:rsidRDefault="00362DEC" w:rsidP="008B4517">
            <w:pPr>
              <w:rPr>
                <w:rFonts w:ascii="Bradley Hand ITC" w:hAnsi="Bradley Hand ITC" w:cstheme="minorHAnsi"/>
                <w:b/>
                <w:bCs/>
                <w:color w:val="4F81BD" w:themeColor="accent1"/>
              </w:rPr>
            </w:pPr>
            <w:r>
              <w:rPr>
                <w:rFonts w:ascii="Bradley Hand ITC" w:hAnsi="Bradley Hand ITC" w:cstheme="minorHAnsi"/>
                <w:b/>
                <w:bCs/>
                <w:noProof/>
                <w:color w:val="4F81BD" w:themeColor="accent1"/>
                <w14:ligatures w14:val="standardContextual"/>
              </w:rPr>
              <w:drawing>
                <wp:anchor distT="0" distB="0" distL="114300" distR="114300" simplePos="0" relativeHeight="251671552" behindDoc="0" locked="0" layoutInCell="1" allowOverlap="1" wp14:anchorId="1D74DE4A" wp14:editId="2780771B">
                  <wp:simplePos x="0" y="0"/>
                  <wp:positionH relativeFrom="column">
                    <wp:posOffset>4180205</wp:posOffset>
                  </wp:positionH>
                  <wp:positionV relativeFrom="paragraph">
                    <wp:posOffset>82550</wp:posOffset>
                  </wp:positionV>
                  <wp:extent cx="914400" cy="914400"/>
                  <wp:effectExtent l="0" t="0" r="0" b="0"/>
                  <wp:wrapThrough wrapText="bothSides">
                    <wp:wrapPolygon edited="0">
                      <wp:start x="3150" y="900"/>
                      <wp:lineTo x="450" y="9000"/>
                      <wp:lineTo x="450" y="11250"/>
                      <wp:lineTo x="2250" y="20250"/>
                      <wp:lineTo x="19800" y="20250"/>
                      <wp:lineTo x="21150" y="14400"/>
                      <wp:lineTo x="18900" y="11250"/>
                      <wp:lineTo x="16200" y="9000"/>
                      <wp:lineTo x="13500" y="900"/>
                      <wp:lineTo x="3150" y="900"/>
                    </wp:wrapPolygon>
                  </wp:wrapThrough>
                  <wp:docPr id="6" name="Grafik 6" descr="Familie mit Jun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familywithboy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49B7B72D" w14:textId="77777777" w:rsidR="00362DEC" w:rsidRDefault="00362DEC" w:rsidP="008B4517">
            <w:pPr>
              <w:rPr>
                <w:rFonts w:ascii="Bradley Hand ITC" w:hAnsi="Bradley Hand ITC" w:cstheme="minorHAnsi"/>
                <w:b/>
                <w:bCs/>
                <w:color w:val="4F81BD" w:themeColor="accent1"/>
              </w:rPr>
            </w:pPr>
          </w:p>
          <w:p w14:paraId="27FB1416" w14:textId="77777777" w:rsidR="00362DEC" w:rsidRDefault="00362DEC" w:rsidP="008B4517">
            <w:pPr>
              <w:rPr>
                <w:rFonts w:ascii="Bradley Hand ITC" w:hAnsi="Bradley Hand ITC" w:cstheme="minorHAnsi"/>
                <w:b/>
                <w:bCs/>
                <w:color w:val="4F81BD" w:themeColor="accent1"/>
              </w:rPr>
            </w:pPr>
          </w:p>
          <w:p w14:paraId="663E688E" w14:textId="77777777" w:rsidR="00362DEC" w:rsidRPr="00362DEC" w:rsidRDefault="00362DEC" w:rsidP="008B4517">
            <w:pPr>
              <w:rPr>
                <w:rFonts w:cstheme="minorHAnsi"/>
                <w:b/>
                <w:bCs/>
              </w:rPr>
            </w:pPr>
            <w:r w:rsidRPr="00362DEC">
              <w:rPr>
                <w:rFonts w:cstheme="minorHAnsi"/>
                <w:b/>
                <w:bCs/>
              </w:rPr>
              <w:t>Es sind ______________________________________ Menschen.</w:t>
            </w:r>
            <w:r w:rsidRPr="00362DEC">
              <w:rPr>
                <w:rFonts w:cstheme="minorHAnsi"/>
                <w:b/>
                <w:bCs/>
                <w:noProof/>
                <w14:ligatures w14:val="standardContextual"/>
              </w:rPr>
              <w:t xml:space="preserve"> </w:t>
            </w:r>
          </w:p>
        </w:tc>
      </w:tr>
      <w:tr w:rsidR="00362DEC" w14:paraId="624F3252" w14:textId="77777777" w:rsidTr="008B4517">
        <w:trPr>
          <w:trHeight w:val="1077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14:paraId="7D35DDF8" w14:textId="77777777" w:rsidR="00362DEC" w:rsidRPr="00231C1C" w:rsidRDefault="00362DEC" w:rsidP="00362DEC">
            <w:pPr>
              <w:pStyle w:val="Listenabsatz"/>
              <w:numPr>
                <w:ilvl w:val="0"/>
                <w:numId w:val="5"/>
              </w:numPr>
              <w:jc w:val="center"/>
              <w:rPr>
                <w:rFonts w:cstheme="minorHAnsi"/>
                <w:bCs/>
              </w:rPr>
            </w:pPr>
          </w:p>
        </w:tc>
        <w:tc>
          <w:tcPr>
            <w:tcW w:w="8216" w:type="dxa"/>
            <w:tcBorders>
              <w:bottom w:val="single" w:sz="4" w:space="0" w:color="auto"/>
            </w:tcBorders>
            <w:shd w:val="clear" w:color="auto" w:fill="B8CCE4" w:themeFill="accent1" w:themeFillTint="66"/>
            <w:vAlign w:val="center"/>
          </w:tcPr>
          <w:p w14:paraId="16916152" w14:textId="77777777" w:rsidR="00362DEC" w:rsidRDefault="00362DEC" w:rsidP="008B4517">
            <w:pPr>
              <w:rPr>
                <w:rFonts w:cstheme="minorHAnsi"/>
                <w:bCs/>
              </w:rPr>
            </w:pPr>
            <w:bookmarkStart w:id="1" w:name="_Hlk181181950"/>
            <w:r>
              <w:rPr>
                <w:rFonts w:cstheme="minorHAnsi"/>
                <w:bCs/>
              </w:rPr>
              <w:t>Wie viele Menschen sterben jedes Jahr, weil sie unter schlechten hygienischen Bedingungen leben?</w:t>
            </w:r>
            <w:bookmarkEnd w:id="1"/>
          </w:p>
        </w:tc>
      </w:tr>
      <w:tr w:rsidR="00362DEC" w14:paraId="23A64863" w14:textId="77777777" w:rsidTr="008B4517">
        <w:trPr>
          <w:trHeight w:val="1077"/>
        </w:trPr>
        <w:tc>
          <w:tcPr>
            <w:tcW w:w="846" w:type="dxa"/>
            <w:tcBorders>
              <w:left w:val="nil"/>
              <w:right w:val="nil"/>
            </w:tcBorders>
            <w:vAlign w:val="center"/>
          </w:tcPr>
          <w:p w14:paraId="134A6216" w14:textId="77777777" w:rsidR="00362DEC" w:rsidRDefault="00362DEC" w:rsidP="008B4517">
            <w:pPr>
              <w:jc w:val="center"/>
              <w:rPr>
                <w:rFonts w:cstheme="minorHAnsi"/>
                <w:bCs/>
              </w:rPr>
            </w:pPr>
          </w:p>
        </w:tc>
        <w:tc>
          <w:tcPr>
            <w:tcW w:w="8216" w:type="dxa"/>
            <w:tcBorders>
              <w:left w:val="nil"/>
              <w:right w:val="nil"/>
            </w:tcBorders>
            <w:vAlign w:val="center"/>
          </w:tcPr>
          <w:p w14:paraId="27A1A7DB" w14:textId="77777777" w:rsidR="00362DEC" w:rsidRPr="00362DEC" w:rsidRDefault="00362DEC" w:rsidP="008B4517">
            <w:pPr>
              <w:rPr>
                <w:rFonts w:cstheme="minorHAnsi"/>
                <w:b/>
                <w:bCs/>
              </w:rPr>
            </w:pPr>
            <w:r w:rsidRPr="00362DEC">
              <w:rPr>
                <w:rFonts w:cstheme="minorHAnsi"/>
                <w:b/>
                <w:bCs/>
                <w:noProof/>
                <w14:ligatures w14:val="standardContextual"/>
              </w:rPr>
              <w:drawing>
                <wp:anchor distT="0" distB="0" distL="114300" distR="114300" simplePos="0" relativeHeight="251672576" behindDoc="0" locked="0" layoutInCell="1" allowOverlap="1" wp14:anchorId="0665FF75" wp14:editId="1205EB45">
                  <wp:simplePos x="0" y="0"/>
                  <wp:positionH relativeFrom="column">
                    <wp:posOffset>4173855</wp:posOffset>
                  </wp:positionH>
                  <wp:positionV relativeFrom="paragraph">
                    <wp:posOffset>45720</wp:posOffset>
                  </wp:positionV>
                  <wp:extent cx="914400" cy="914400"/>
                  <wp:effectExtent l="0" t="0" r="0" b="0"/>
                  <wp:wrapThrough wrapText="bothSides">
                    <wp:wrapPolygon edited="0">
                      <wp:start x="3150" y="900"/>
                      <wp:lineTo x="450" y="9000"/>
                      <wp:lineTo x="450" y="11250"/>
                      <wp:lineTo x="2250" y="20250"/>
                      <wp:lineTo x="19800" y="20250"/>
                      <wp:lineTo x="21150" y="14400"/>
                      <wp:lineTo x="18900" y="11250"/>
                      <wp:lineTo x="16200" y="9000"/>
                      <wp:lineTo x="13500" y="900"/>
                      <wp:lineTo x="3150" y="900"/>
                    </wp:wrapPolygon>
                  </wp:wrapThrough>
                  <wp:docPr id="7" name="Grafik 7" descr="Familie mit Jun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familywithboy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7FB1496E" w14:textId="77777777" w:rsidR="00362DEC" w:rsidRPr="00362DEC" w:rsidRDefault="00362DEC" w:rsidP="008B4517">
            <w:pPr>
              <w:rPr>
                <w:rFonts w:cstheme="minorHAnsi"/>
                <w:b/>
                <w:bCs/>
              </w:rPr>
            </w:pPr>
          </w:p>
          <w:p w14:paraId="4F5B0F19" w14:textId="77777777" w:rsidR="00362DEC" w:rsidRPr="00362DEC" w:rsidRDefault="00362DEC" w:rsidP="008B4517">
            <w:pPr>
              <w:rPr>
                <w:rFonts w:cstheme="minorHAnsi"/>
                <w:b/>
                <w:bCs/>
              </w:rPr>
            </w:pPr>
          </w:p>
          <w:p w14:paraId="735F21F2" w14:textId="77777777" w:rsidR="00362DEC" w:rsidRPr="00362DEC" w:rsidRDefault="00362DEC" w:rsidP="008B4517">
            <w:pPr>
              <w:rPr>
                <w:rFonts w:cstheme="minorHAnsi"/>
                <w:bCs/>
              </w:rPr>
            </w:pPr>
            <w:r w:rsidRPr="00362DEC">
              <w:rPr>
                <w:rFonts w:cstheme="minorHAnsi"/>
                <w:b/>
                <w:bCs/>
              </w:rPr>
              <w:t>Es sind ______________________________________ Menschen.</w:t>
            </w:r>
            <w:r w:rsidRPr="00362DEC">
              <w:rPr>
                <w:rFonts w:cstheme="minorHAnsi"/>
                <w:b/>
                <w:bCs/>
                <w:noProof/>
                <w14:ligatures w14:val="standardContextual"/>
              </w:rPr>
              <w:t xml:space="preserve"> </w:t>
            </w:r>
          </w:p>
        </w:tc>
      </w:tr>
      <w:tr w:rsidR="00362DEC" w14:paraId="3EF054DB" w14:textId="77777777" w:rsidTr="008B4517">
        <w:trPr>
          <w:trHeight w:val="1077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14:paraId="3D33C107" w14:textId="77777777" w:rsidR="00362DEC" w:rsidRPr="00231C1C" w:rsidRDefault="00362DEC" w:rsidP="00362DEC">
            <w:pPr>
              <w:pStyle w:val="Listenabsatz"/>
              <w:numPr>
                <w:ilvl w:val="0"/>
                <w:numId w:val="5"/>
              </w:numPr>
              <w:jc w:val="center"/>
              <w:rPr>
                <w:rFonts w:cstheme="minorHAnsi"/>
                <w:bCs/>
              </w:rPr>
            </w:pPr>
          </w:p>
        </w:tc>
        <w:tc>
          <w:tcPr>
            <w:tcW w:w="8216" w:type="dxa"/>
            <w:tcBorders>
              <w:bottom w:val="single" w:sz="4" w:space="0" w:color="auto"/>
            </w:tcBorders>
            <w:shd w:val="clear" w:color="auto" w:fill="B8CCE4" w:themeFill="accent1" w:themeFillTint="66"/>
            <w:vAlign w:val="center"/>
          </w:tcPr>
          <w:p w14:paraId="0580F2D4" w14:textId="77777777" w:rsidR="00362DEC" w:rsidRDefault="00362DEC" w:rsidP="008B4517">
            <w:pPr>
              <w:rPr>
                <w:rFonts w:cstheme="minorHAnsi"/>
                <w:bCs/>
              </w:rPr>
            </w:pPr>
            <w:bookmarkStart w:id="2" w:name="_Hlk181181958"/>
            <w:r>
              <w:rPr>
                <w:rFonts w:cstheme="minorHAnsi"/>
                <w:bCs/>
              </w:rPr>
              <w:t>Wie viele Kinder sterben jedes Jahr weltweit, weil sie eine Krankheit haben, die durch schmutziges Wasser übertragen wird?</w:t>
            </w:r>
            <w:bookmarkEnd w:id="2"/>
          </w:p>
        </w:tc>
      </w:tr>
      <w:tr w:rsidR="00362DEC" w14:paraId="212C1AAF" w14:textId="77777777" w:rsidTr="008B4517">
        <w:trPr>
          <w:trHeight w:val="1077"/>
        </w:trPr>
        <w:tc>
          <w:tcPr>
            <w:tcW w:w="846" w:type="dxa"/>
            <w:tcBorders>
              <w:left w:val="nil"/>
              <w:right w:val="nil"/>
            </w:tcBorders>
            <w:vAlign w:val="center"/>
          </w:tcPr>
          <w:p w14:paraId="24F424FC" w14:textId="77777777" w:rsidR="00362DEC" w:rsidRDefault="00362DEC" w:rsidP="008B4517">
            <w:pPr>
              <w:jc w:val="center"/>
              <w:rPr>
                <w:rFonts w:cstheme="minorHAnsi"/>
                <w:bCs/>
              </w:rPr>
            </w:pPr>
          </w:p>
        </w:tc>
        <w:tc>
          <w:tcPr>
            <w:tcW w:w="8216" w:type="dxa"/>
            <w:tcBorders>
              <w:left w:val="nil"/>
              <w:right w:val="nil"/>
            </w:tcBorders>
            <w:vAlign w:val="center"/>
          </w:tcPr>
          <w:p w14:paraId="453B9FB4" w14:textId="77777777" w:rsidR="00362DEC" w:rsidRDefault="00362DEC" w:rsidP="008B4517">
            <w:pPr>
              <w:rPr>
                <w:rFonts w:ascii="Bradley Hand ITC" w:hAnsi="Bradley Hand ITC" w:cstheme="minorHAnsi"/>
                <w:b/>
                <w:bCs/>
                <w:color w:val="4F81BD" w:themeColor="accent1"/>
              </w:rPr>
            </w:pPr>
            <w:r>
              <w:rPr>
                <w:rFonts w:cstheme="minorHAnsi"/>
                <w:bCs/>
                <w:noProof/>
                <w14:ligatures w14:val="standardContextual"/>
              </w:rPr>
              <w:drawing>
                <wp:anchor distT="0" distB="0" distL="114300" distR="114300" simplePos="0" relativeHeight="251670528" behindDoc="0" locked="0" layoutInCell="1" allowOverlap="1" wp14:anchorId="081F7FA6" wp14:editId="3B70C504">
                  <wp:simplePos x="0" y="0"/>
                  <wp:positionH relativeFrom="column">
                    <wp:posOffset>4178300</wp:posOffset>
                  </wp:positionH>
                  <wp:positionV relativeFrom="paragraph">
                    <wp:posOffset>107315</wp:posOffset>
                  </wp:positionV>
                  <wp:extent cx="914400" cy="914400"/>
                  <wp:effectExtent l="0" t="0" r="0" b="0"/>
                  <wp:wrapThrough wrapText="bothSides">
                    <wp:wrapPolygon edited="0">
                      <wp:start x="2250" y="4050"/>
                      <wp:lineTo x="450" y="12150"/>
                      <wp:lineTo x="1800" y="16650"/>
                      <wp:lineTo x="19800" y="16650"/>
                      <wp:lineTo x="21150" y="12150"/>
                      <wp:lineTo x="19350" y="4050"/>
                      <wp:lineTo x="2250" y="4050"/>
                    </wp:wrapPolygon>
                  </wp:wrapThrough>
                  <wp:docPr id="5" name="Grafik 5" descr="Kind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children.svg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15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B6A9329" w14:textId="77777777" w:rsidR="00362DEC" w:rsidRDefault="00362DEC" w:rsidP="008B4517">
            <w:pPr>
              <w:rPr>
                <w:rFonts w:ascii="Bradley Hand ITC" w:hAnsi="Bradley Hand ITC" w:cstheme="minorHAnsi"/>
                <w:b/>
                <w:bCs/>
                <w:color w:val="4F81BD" w:themeColor="accent1"/>
              </w:rPr>
            </w:pPr>
          </w:p>
          <w:p w14:paraId="629C4C68" w14:textId="77777777" w:rsidR="00362DEC" w:rsidRPr="00362DEC" w:rsidRDefault="00362DEC" w:rsidP="008B4517">
            <w:pPr>
              <w:rPr>
                <w:rFonts w:cstheme="minorHAnsi"/>
                <w:bCs/>
              </w:rPr>
            </w:pPr>
            <w:r w:rsidRPr="00362DEC">
              <w:rPr>
                <w:rFonts w:cstheme="minorHAnsi"/>
                <w:b/>
                <w:bCs/>
              </w:rPr>
              <w:t>Es sind ______________________________________ Kinder.</w:t>
            </w:r>
            <w:r w:rsidRPr="00362DEC">
              <w:rPr>
                <w:rFonts w:cstheme="minorHAnsi"/>
                <w:b/>
                <w:bCs/>
                <w:noProof/>
                <w14:ligatures w14:val="standardContextual"/>
              </w:rPr>
              <w:t xml:space="preserve"> </w:t>
            </w:r>
          </w:p>
        </w:tc>
      </w:tr>
      <w:tr w:rsidR="00362DEC" w14:paraId="0415A677" w14:textId="77777777" w:rsidTr="008B4517">
        <w:trPr>
          <w:trHeight w:val="1077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14:paraId="34086A71" w14:textId="77777777" w:rsidR="00362DEC" w:rsidRPr="00231C1C" w:rsidRDefault="00362DEC" w:rsidP="00362DEC">
            <w:pPr>
              <w:pStyle w:val="Listenabsatz"/>
              <w:numPr>
                <w:ilvl w:val="0"/>
                <w:numId w:val="5"/>
              </w:numPr>
              <w:jc w:val="center"/>
              <w:rPr>
                <w:rFonts w:cstheme="minorHAnsi"/>
                <w:bCs/>
              </w:rPr>
            </w:pPr>
            <w:bookmarkStart w:id="3" w:name="_Hlk181181968"/>
          </w:p>
        </w:tc>
        <w:tc>
          <w:tcPr>
            <w:tcW w:w="8216" w:type="dxa"/>
            <w:tcBorders>
              <w:bottom w:val="single" w:sz="4" w:space="0" w:color="auto"/>
            </w:tcBorders>
            <w:shd w:val="clear" w:color="auto" w:fill="B8CCE4" w:themeFill="accent1" w:themeFillTint="66"/>
            <w:vAlign w:val="center"/>
          </w:tcPr>
          <w:p w14:paraId="41E833BD" w14:textId="77777777" w:rsidR="00362DEC" w:rsidRDefault="00362DEC" w:rsidP="008B4517">
            <w:pPr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>Wie viele Menschen auf der Erde haben keine Toilette mit fließendem Wasser?</w:t>
            </w:r>
          </w:p>
        </w:tc>
        <w:bookmarkStart w:id="4" w:name="_GoBack"/>
        <w:bookmarkEnd w:id="4"/>
      </w:tr>
      <w:bookmarkEnd w:id="3"/>
      <w:tr w:rsidR="00362DEC" w14:paraId="4D2EF4DF" w14:textId="77777777" w:rsidTr="008B4517">
        <w:trPr>
          <w:trHeight w:val="1077"/>
        </w:trPr>
        <w:tc>
          <w:tcPr>
            <w:tcW w:w="8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D9FDDAD" w14:textId="77777777" w:rsidR="00362DEC" w:rsidRDefault="00362DEC" w:rsidP="008B4517">
            <w:pPr>
              <w:jc w:val="center"/>
              <w:rPr>
                <w:rFonts w:cstheme="minorHAnsi"/>
                <w:bCs/>
              </w:rPr>
            </w:pPr>
          </w:p>
        </w:tc>
        <w:tc>
          <w:tcPr>
            <w:tcW w:w="82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9080367" w14:textId="77777777" w:rsidR="00362DEC" w:rsidRDefault="00362DEC" w:rsidP="008B4517">
            <w:pPr>
              <w:rPr>
                <w:rFonts w:ascii="Bradley Hand ITC" w:hAnsi="Bradley Hand ITC" w:cstheme="minorHAnsi"/>
                <w:b/>
                <w:bCs/>
                <w:color w:val="4F81BD" w:themeColor="accent1"/>
              </w:rPr>
            </w:pPr>
            <w:r>
              <w:rPr>
                <w:rFonts w:ascii="Bradley Hand ITC" w:hAnsi="Bradley Hand ITC" w:cstheme="minorHAnsi"/>
                <w:b/>
                <w:bCs/>
                <w:noProof/>
                <w:color w:val="4F81BD" w:themeColor="accent1"/>
                <w14:ligatures w14:val="standardContextual"/>
              </w:rPr>
              <w:drawing>
                <wp:anchor distT="0" distB="0" distL="114300" distR="114300" simplePos="0" relativeHeight="251673600" behindDoc="0" locked="0" layoutInCell="1" allowOverlap="1" wp14:anchorId="70430FC1" wp14:editId="57C04F21">
                  <wp:simplePos x="0" y="0"/>
                  <wp:positionH relativeFrom="column">
                    <wp:posOffset>4178935</wp:posOffset>
                  </wp:positionH>
                  <wp:positionV relativeFrom="paragraph">
                    <wp:posOffset>142875</wp:posOffset>
                  </wp:positionV>
                  <wp:extent cx="914400" cy="914400"/>
                  <wp:effectExtent l="0" t="0" r="0" b="0"/>
                  <wp:wrapThrough wrapText="bothSides">
                    <wp:wrapPolygon edited="0">
                      <wp:start x="3150" y="900"/>
                      <wp:lineTo x="450" y="9000"/>
                      <wp:lineTo x="450" y="11250"/>
                      <wp:lineTo x="2250" y="20250"/>
                      <wp:lineTo x="19800" y="20250"/>
                      <wp:lineTo x="21150" y="14400"/>
                      <wp:lineTo x="18900" y="11250"/>
                      <wp:lineTo x="16200" y="9000"/>
                      <wp:lineTo x="13500" y="900"/>
                      <wp:lineTo x="3150" y="900"/>
                    </wp:wrapPolygon>
                  </wp:wrapThrough>
                  <wp:docPr id="9" name="Grafik 9" descr="Familie mit Jung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familywithboy.sv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xmlns:w16se="http://schemas.microsoft.com/office/word/2015/wordml/symex" xmlns:w16cid="http://schemas.microsoft.com/office/word/2016/wordml/cid" xmlns:w="http://schemas.openxmlformats.org/wordprocessingml/2006/main" xmlns:w10="urn:schemas-microsoft-com:office:word" xmlns:v="urn:schemas-microsoft-com:vml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="" r:embed="rId13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37739D2" w14:textId="77777777" w:rsidR="00362DEC" w:rsidRDefault="00362DEC" w:rsidP="008B4517">
            <w:pPr>
              <w:rPr>
                <w:rFonts w:ascii="Bradley Hand ITC" w:hAnsi="Bradley Hand ITC" w:cstheme="minorHAnsi"/>
                <w:b/>
                <w:bCs/>
                <w:color w:val="4F81BD" w:themeColor="accent1"/>
              </w:rPr>
            </w:pPr>
          </w:p>
          <w:p w14:paraId="5FF1F7FE" w14:textId="77777777" w:rsidR="00362DEC" w:rsidRDefault="00362DEC" w:rsidP="008B4517">
            <w:pPr>
              <w:rPr>
                <w:rFonts w:ascii="Bradley Hand ITC" w:hAnsi="Bradley Hand ITC" w:cstheme="minorHAnsi"/>
                <w:b/>
                <w:bCs/>
                <w:color w:val="4F81BD" w:themeColor="accent1"/>
              </w:rPr>
            </w:pPr>
          </w:p>
          <w:p w14:paraId="60C3A8C8" w14:textId="77777777" w:rsidR="00362DEC" w:rsidRDefault="00362DEC" w:rsidP="008B4517">
            <w:pPr>
              <w:rPr>
                <w:rFonts w:cstheme="minorHAnsi"/>
                <w:bCs/>
              </w:rPr>
            </w:pPr>
            <w:r w:rsidRPr="00362DEC">
              <w:rPr>
                <w:rFonts w:cstheme="minorHAnsi"/>
                <w:b/>
                <w:bCs/>
              </w:rPr>
              <w:t>Es sind ______________________________________ Menschen</w:t>
            </w:r>
            <w:r w:rsidRPr="00231C1C">
              <w:rPr>
                <w:rFonts w:ascii="Bradley Hand ITC" w:hAnsi="Bradley Hand ITC" w:cstheme="minorHAnsi"/>
                <w:b/>
                <w:bCs/>
                <w:color w:val="4F81BD" w:themeColor="accent1"/>
              </w:rPr>
              <w:t>.</w:t>
            </w:r>
            <w:r>
              <w:rPr>
                <w:rFonts w:ascii="Bradley Hand ITC" w:hAnsi="Bradley Hand ITC" w:cstheme="minorHAnsi"/>
                <w:b/>
                <w:bCs/>
                <w:noProof/>
                <w:color w:val="4F81BD" w:themeColor="accent1"/>
                <w14:ligatures w14:val="standardContextual"/>
              </w:rPr>
              <w:t xml:space="preserve"> </w:t>
            </w:r>
          </w:p>
        </w:tc>
      </w:tr>
    </w:tbl>
    <w:p w14:paraId="34EB9F2B" w14:textId="77777777" w:rsidR="004A5C5D" w:rsidRDefault="004A5C5D" w:rsidP="004A5C5D">
      <w:pPr>
        <w:rPr>
          <w:i/>
          <w:iCs/>
        </w:rPr>
      </w:pPr>
    </w:p>
    <w:p w14:paraId="39AF1BB0" w14:textId="77777777" w:rsidR="004A5C5D" w:rsidRPr="004A5C5D" w:rsidRDefault="004A5C5D" w:rsidP="004A5C5D">
      <w:pPr>
        <w:rPr>
          <w:i/>
          <w:iCs/>
        </w:rPr>
      </w:pPr>
    </w:p>
    <w:tbl>
      <w:tblPr>
        <w:tblStyle w:val="Tabellenraster"/>
        <w:tblW w:w="9062" w:type="dxa"/>
        <w:tblLayout w:type="fixed"/>
        <w:tblLook w:val="04A0" w:firstRow="1" w:lastRow="0" w:firstColumn="1" w:lastColumn="0" w:noHBand="0" w:noVBand="1"/>
      </w:tblPr>
      <w:tblGrid>
        <w:gridCol w:w="9062"/>
      </w:tblGrid>
      <w:tr w:rsidR="00362DEC" w:rsidRPr="00362DEC" w14:paraId="6E68EA52" w14:textId="77777777" w:rsidTr="008B4517">
        <w:trPr>
          <w:trHeight w:val="1077"/>
        </w:trPr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FAB57" w14:textId="77777777" w:rsidR="00362DEC" w:rsidRPr="00362DEC" w:rsidRDefault="00362DEC" w:rsidP="00362DEC">
            <w:pPr>
              <w:spacing w:after="200" w:line="276" w:lineRule="auto"/>
              <w:rPr>
                <w:b/>
                <w:bCs/>
              </w:rPr>
            </w:pPr>
            <w:r w:rsidRPr="00362DEC">
              <w:rPr>
                <w:b/>
                <w:bCs/>
              </w:rPr>
              <w:t>Redemittel:</w:t>
            </w:r>
          </w:p>
          <w:p w14:paraId="120D1089" w14:textId="77777777" w:rsidR="00362DEC" w:rsidRPr="00362DEC" w:rsidRDefault="00362DEC" w:rsidP="00362DEC">
            <w:pPr>
              <w:numPr>
                <w:ilvl w:val="0"/>
                <w:numId w:val="6"/>
              </w:numPr>
              <w:spacing w:after="200" w:line="276" w:lineRule="auto"/>
              <w:rPr>
                <w:bCs/>
              </w:rPr>
            </w:pPr>
            <w:r w:rsidRPr="00362DEC">
              <w:rPr>
                <w:b/>
                <w:bCs/>
              </w:rPr>
              <w:t xml:space="preserve">Wir glauben, dass </w:t>
            </w:r>
            <w:r w:rsidRPr="00362DEC">
              <w:rPr>
                <w:bCs/>
              </w:rPr>
              <w:t>________ Menschen verschmutztes Wasser nutzen und davon schwere Krankheiten bekommen können, weil…</w:t>
            </w:r>
          </w:p>
          <w:p w14:paraId="1A4008DA" w14:textId="77777777" w:rsidR="00362DEC" w:rsidRPr="00362DEC" w:rsidRDefault="00362DEC" w:rsidP="00362DEC">
            <w:pPr>
              <w:numPr>
                <w:ilvl w:val="0"/>
                <w:numId w:val="6"/>
              </w:numPr>
              <w:spacing w:after="200" w:line="276" w:lineRule="auto"/>
              <w:rPr>
                <w:bCs/>
              </w:rPr>
            </w:pPr>
            <w:r w:rsidRPr="00362DEC">
              <w:rPr>
                <w:b/>
                <w:bCs/>
              </w:rPr>
              <w:t xml:space="preserve">Unserer Meinung nach </w:t>
            </w:r>
            <w:r w:rsidRPr="00362DEC">
              <w:rPr>
                <w:bCs/>
              </w:rPr>
              <w:t>sterben jedes Jahr _____ Menschen, weil sie unter schlechten hygienischen Bedingungen leben.</w:t>
            </w:r>
          </w:p>
          <w:p w14:paraId="25A045B3" w14:textId="77777777" w:rsidR="00362DEC" w:rsidRPr="00362DEC" w:rsidRDefault="00362DEC" w:rsidP="00362DEC">
            <w:pPr>
              <w:numPr>
                <w:ilvl w:val="0"/>
                <w:numId w:val="6"/>
              </w:numPr>
              <w:spacing w:after="200" w:line="276" w:lineRule="auto"/>
              <w:rPr>
                <w:b/>
                <w:bCs/>
              </w:rPr>
            </w:pPr>
            <w:r w:rsidRPr="00362DEC">
              <w:rPr>
                <w:b/>
                <w:bCs/>
              </w:rPr>
              <w:t xml:space="preserve">Wir befürchten, dass </w:t>
            </w:r>
            <w:r w:rsidRPr="00362DEC">
              <w:rPr>
                <w:bCs/>
              </w:rPr>
              <w:t>_____ Kinder jedes Jahr sterben, weil sie eine Krankheit haben, die von schmutzigem Wasser kommt.</w:t>
            </w:r>
            <w:r w:rsidRPr="00362DEC">
              <w:rPr>
                <w:b/>
                <w:bCs/>
              </w:rPr>
              <w:t xml:space="preserve"> </w:t>
            </w:r>
          </w:p>
          <w:p w14:paraId="3199A558" w14:textId="7BA57B1C" w:rsidR="00362DEC" w:rsidRPr="00362DEC" w:rsidRDefault="00362DEC" w:rsidP="00362DEC">
            <w:pPr>
              <w:numPr>
                <w:ilvl w:val="0"/>
                <w:numId w:val="6"/>
              </w:numPr>
              <w:spacing w:after="200" w:line="276" w:lineRule="auto"/>
              <w:rPr>
                <w:b/>
                <w:bCs/>
              </w:rPr>
            </w:pPr>
            <w:r w:rsidRPr="00362DEC">
              <w:rPr>
                <w:b/>
                <w:bCs/>
              </w:rPr>
              <w:t xml:space="preserve">Wir denken, dass </w:t>
            </w:r>
            <w:r w:rsidRPr="00362DEC">
              <w:rPr>
                <w:bCs/>
              </w:rPr>
              <w:t>________ keine Toilette mit fließendem Wasser haben, weil …</w:t>
            </w:r>
          </w:p>
        </w:tc>
      </w:tr>
    </w:tbl>
    <w:p w14:paraId="790A7113" w14:textId="0AB5497D" w:rsidR="00A84748" w:rsidRPr="00414275" w:rsidRDefault="00185FB7" w:rsidP="00362DEC"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CA911DC" wp14:editId="4BB3B6C0">
                <wp:simplePos x="0" y="0"/>
                <wp:positionH relativeFrom="column">
                  <wp:posOffset>1614170</wp:posOffset>
                </wp:positionH>
                <wp:positionV relativeFrom="paragraph">
                  <wp:posOffset>85725</wp:posOffset>
                </wp:positionV>
                <wp:extent cx="1093470" cy="254000"/>
                <wp:effectExtent l="0" t="0" r="0" b="0"/>
                <wp:wrapNone/>
                <wp:docPr id="1803812084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3470" cy="254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57504E7" w14:textId="2AAA3E0A" w:rsidR="00A84748" w:rsidRDefault="00A84748" w:rsidP="00A8474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CA911DC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127.1pt;margin-top:6.75pt;width:86.1pt;height:2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" fillcolor="white [3201]" stroked="f" strokeweight=".5pt">
                <v:textbox>
                  <w:txbxContent>
                    <w:p w14:paraId="557504E7" w14:textId="2AAA3E0A" w:rsidR="00A84748" w:rsidRDefault="00A84748" w:rsidP="00A84748"/>
                  </w:txbxContent>
                </v:textbox>
              </v:shape>
            </w:pict>
          </mc:Fallback>
        </mc:AlternateContent>
      </w:r>
    </w:p>
    <w:sectPr w:rsidR="00A84748" w:rsidRPr="00414275" w:rsidSect="00701561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44C79A6" w14:textId="77777777" w:rsidR="009F0720" w:rsidRDefault="009F0720" w:rsidP="004F0C8C">
      <w:pPr>
        <w:spacing w:after="0" w:line="240" w:lineRule="auto"/>
      </w:pPr>
      <w:r>
        <w:separator/>
      </w:r>
    </w:p>
  </w:endnote>
  <w:endnote w:type="continuationSeparator" w:id="0">
    <w:p w14:paraId="3905E6B1" w14:textId="77777777" w:rsidR="009F0720" w:rsidRDefault="009F0720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D32C00" w14:textId="77777777" w:rsidR="00362DEC" w:rsidRDefault="00362DEC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3"/>
      <w:gridCol w:w="3249"/>
      <w:gridCol w:w="3250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362DEC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362DEC" w:rsidRPr="00362DEC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D6A9408" w14:textId="77777777" w:rsidR="009F0720" w:rsidRDefault="009F0720" w:rsidP="004F0C8C">
      <w:pPr>
        <w:spacing w:after="0" w:line="240" w:lineRule="auto"/>
      </w:pPr>
      <w:r>
        <w:separator/>
      </w:r>
    </w:p>
  </w:footnote>
  <w:footnote w:type="continuationSeparator" w:id="0">
    <w:p w14:paraId="1B3CE745" w14:textId="77777777" w:rsidR="009F0720" w:rsidRDefault="009F0720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C9225F" w14:textId="77777777" w:rsidR="00362DEC" w:rsidRDefault="00362DEC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60E88A71">
              <wp:simplePos x="0" y="0"/>
              <wp:positionH relativeFrom="column">
                <wp:posOffset>3590925</wp:posOffset>
              </wp:positionH>
              <wp:positionV relativeFrom="page">
                <wp:posOffset>297180</wp:posOffset>
              </wp:positionV>
              <wp:extent cx="273431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3431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6F555E4" w:rsidR="0091187F" w:rsidRPr="006E639C" w:rsidRDefault="00362DEC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Arbeitsblatt: Fakten finden 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7" type="#_x0000_t202" style="position:absolute;margin-left:282.75pt;margin-top:23.4pt;width:215.3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" o:allowincell="f" filled="f" fillcolor="#d99594 [1941]" stroked="f">
              <v:textbox>
                <w:txbxContent>
                  <w:p w14:paraId="0EFB5DDC" w14:textId="76F555E4" w:rsidR="0091187F" w:rsidRPr="006E639C" w:rsidRDefault="00362DEC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Arbeitsblatt: Fakten finden I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BD0441"/>
    <w:multiLevelType w:val="hybridMultilevel"/>
    <w:tmpl w:val="395E5E3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D4453"/>
    <w:multiLevelType w:val="hybridMultilevel"/>
    <w:tmpl w:val="497A220A"/>
    <w:lvl w:ilvl="0" w:tplc="7FFA254C">
      <w:start w:val="1"/>
      <w:numFmt w:val="lowerLetter"/>
      <w:lvlText w:val="%1)"/>
      <w:lvlJc w:val="left"/>
      <w:pPr>
        <w:ind w:left="720" w:hanging="360"/>
      </w:pPr>
      <w:rPr>
        <w:rFonts w:ascii="MuseoSans-500" w:hAnsi="MuseoSans-500" w:cs="MuseoSans-500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EC189F"/>
    <w:multiLevelType w:val="hybridMultilevel"/>
    <w:tmpl w:val="87DC854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732109"/>
    <w:multiLevelType w:val="hybridMultilevel"/>
    <w:tmpl w:val="019C1E80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0EE471D"/>
    <w:multiLevelType w:val="hybridMultilevel"/>
    <w:tmpl w:val="376CB0A4"/>
    <w:lvl w:ilvl="0" w:tplc="D0B8BAC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5C49EA"/>
    <w:multiLevelType w:val="hybridMultilevel"/>
    <w:tmpl w:val="CE74C166"/>
    <w:lvl w:ilvl="0" w:tplc="AE00B46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2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3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000"/>
    <w:rsid w:val="00016E30"/>
    <w:rsid w:val="000829E3"/>
    <w:rsid w:val="000965C2"/>
    <w:rsid w:val="000E486E"/>
    <w:rsid w:val="000E50E9"/>
    <w:rsid w:val="0011787F"/>
    <w:rsid w:val="001566EA"/>
    <w:rsid w:val="00185FB7"/>
    <w:rsid w:val="002B77E0"/>
    <w:rsid w:val="002D5738"/>
    <w:rsid w:val="00362DEC"/>
    <w:rsid w:val="003E4726"/>
    <w:rsid w:val="00414275"/>
    <w:rsid w:val="00433401"/>
    <w:rsid w:val="0048518C"/>
    <w:rsid w:val="004A5C5D"/>
    <w:rsid w:val="004F0C8C"/>
    <w:rsid w:val="00505E76"/>
    <w:rsid w:val="00543DD4"/>
    <w:rsid w:val="00554F2E"/>
    <w:rsid w:val="005A0BFA"/>
    <w:rsid w:val="005D58DD"/>
    <w:rsid w:val="005D77BB"/>
    <w:rsid w:val="00646830"/>
    <w:rsid w:val="006601A8"/>
    <w:rsid w:val="006E639C"/>
    <w:rsid w:val="00701561"/>
    <w:rsid w:val="007068DA"/>
    <w:rsid w:val="007E44A6"/>
    <w:rsid w:val="007E50E4"/>
    <w:rsid w:val="0086526F"/>
    <w:rsid w:val="008E3200"/>
    <w:rsid w:val="0091187F"/>
    <w:rsid w:val="0098515D"/>
    <w:rsid w:val="00995000"/>
    <w:rsid w:val="009F0720"/>
    <w:rsid w:val="009F2132"/>
    <w:rsid w:val="00A30972"/>
    <w:rsid w:val="00A84748"/>
    <w:rsid w:val="00B36AA0"/>
    <w:rsid w:val="00B62123"/>
    <w:rsid w:val="00BC0865"/>
    <w:rsid w:val="00CB586C"/>
    <w:rsid w:val="00CD4178"/>
    <w:rsid w:val="00D142C5"/>
    <w:rsid w:val="00D64527"/>
    <w:rsid w:val="00D8071A"/>
    <w:rsid w:val="00D866F4"/>
    <w:rsid w:val="00D9267A"/>
    <w:rsid w:val="00DA6601"/>
    <w:rsid w:val="00E447D4"/>
    <w:rsid w:val="00E44EED"/>
    <w:rsid w:val="00E82176"/>
    <w:rsid w:val="00E822D4"/>
    <w:rsid w:val="00ED5A20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3E47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sv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svg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png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AFYC7NJT7KP2-1905227610-1627033</_dlc_DocId>
    <_dlc_DocIdUrl xmlns="30f8d9ab-8048-4911-afe4-f0c444fa604b">
      <Url>https://eduversum.sharepoint.com/sites/Daten/_layouts/15/DocIdRedir.aspx?ID=AFYC7NJT7KP2-1905227610-1627033</Url>
      <Description>AFYC7NJT7KP2-1905227610-1627033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5.xml><?xml version="1.0" encoding="utf-8"?>
<ds:datastoreItem xmlns:ds="http://schemas.openxmlformats.org/officeDocument/2006/customXml" ds:itemID="{25168C45-13B7-4AF2-BE17-07A12787E0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2</Pages>
  <Words>210</Words>
  <Characters>1324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2024-11-06T12:20:00Z</dcterms:created>
  <dcterms:modified xsi:type="dcterms:W3CDTF">2024-11-06T12:20:00Z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9932c597-0972-4423-b13e-eb5755aac837</vt:lpwstr>
  </property>
  <property fmtid="{D5CDD505-2E9C-101B-9397-08002B2CF9AE}" pid="5" name="MediaServiceImageTags">
    <vt:lpwstr/>
  </property>
</Properties>
</file>