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5E43D8" w14:textId="77777777" w:rsidR="001F5645" w:rsidRDefault="00362DEC" w:rsidP="001F5645">
      <w:pPr>
        <w:pStyle w:val="LMMABAUFGABE"/>
        <w:rPr>
          <w:color w:val="00889B"/>
        </w:rPr>
      </w:pPr>
      <w:r>
        <w:rPr>
          <w:color w:val="00889B"/>
        </w:rPr>
        <w:t xml:space="preserve">Aufgabe: </w:t>
      </w:r>
    </w:p>
    <w:p w14:paraId="16A7F831" w14:textId="705D7DFF" w:rsidR="001F5645" w:rsidRDefault="001F5645" w:rsidP="001F5645">
      <w:pPr>
        <w:pStyle w:val="LMMABAUFGABE"/>
        <w:spacing w:before="0" w:after="0"/>
        <w:rPr>
          <w:rFonts w:ascii="Calibri" w:eastAsia="Times New Roman" w:hAnsi="Calibri" w:cs="Calibri"/>
          <w:i/>
          <w:caps w:val="0"/>
          <w:color w:val="auto"/>
          <w:kern w:val="1"/>
          <w:position w:val="0"/>
          <w:sz w:val="24"/>
          <w:szCs w:val="24"/>
        </w:rPr>
      </w:pPr>
      <w:r w:rsidRPr="001F5645">
        <w:rPr>
          <w:rFonts w:ascii="Calibri" w:eastAsia="Times New Roman" w:hAnsi="Calibri" w:cs="Calibri"/>
          <w:i/>
          <w:caps w:val="0"/>
          <w:color w:val="auto"/>
          <w:kern w:val="1"/>
          <w:position w:val="0"/>
          <w:sz w:val="24"/>
          <w:szCs w:val="24"/>
        </w:rPr>
        <w:t>Schau dir die Grafiken auf den Seiten 3 und 4 vom Magazin 2/2024 Lingo Global an. Welche findest du interessant? Schreibe einen kurzen Text über diese Grafik. Beantworte in deinem Text die folgenden Fragen:</w:t>
      </w:r>
    </w:p>
    <w:p w14:paraId="586A81FA" w14:textId="77777777" w:rsidR="001F5645" w:rsidRPr="001F5645" w:rsidRDefault="001F5645" w:rsidP="001F5645">
      <w:pPr>
        <w:pStyle w:val="LMMABAUFGABE"/>
        <w:spacing w:before="0" w:after="0"/>
        <w:rPr>
          <w:rFonts w:ascii="Calibri" w:eastAsia="Times New Roman" w:hAnsi="Calibri" w:cs="Calibri"/>
          <w:i/>
          <w:caps w:val="0"/>
          <w:color w:val="auto"/>
          <w:kern w:val="1"/>
          <w:position w:val="0"/>
          <w:sz w:val="24"/>
          <w:szCs w:val="24"/>
        </w:rPr>
      </w:pPr>
    </w:p>
    <w:p w14:paraId="41DCDE3F" w14:textId="77777777" w:rsidR="001F5645" w:rsidRPr="001F5645" w:rsidRDefault="001F5645" w:rsidP="001F5645">
      <w:pPr>
        <w:pStyle w:val="LMMABAUFGABE"/>
        <w:numPr>
          <w:ilvl w:val="0"/>
          <w:numId w:val="7"/>
        </w:numPr>
        <w:spacing w:before="0"/>
        <w:rPr>
          <w:rFonts w:ascii="Calibri" w:eastAsia="Times New Roman" w:hAnsi="Calibri" w:cs="Calibri"/>
          <w:caps w:val="0"/>
          <w:color w:val="auto"/>
          <w:kern w:val="1"/>
          <w:position w:val="0"/>
          <w:sz w:val="24"/>
          <w:szCs w:val="24"/>
        </w:rPr>
      </w:pPr>
      <w:r w:rsidRPr="001F5645">
        <w:rPr>
          <w:rFonts w:ascii="Calibri" w:eastAsia="Times New Roman" w:hAnsi="Calibri" w:cs="Calibri"/>
          <w:caps w:val="0"/>
          <w:color w:val="auto"/>
          <w:kern w:val="1"/>
          <w:position w:val="0"/>
          <w:sz w:val="24"/>
          <w:szCs w:val="24"/>
        </w:rPr>
        <w:t>Was findest du interessant? (Ich finde interessant, dass …)</w:t>
      </w:r>
      <w:bookmarkStart w:id="0" w:name="_GoBack"/>
      <w:bookmarkEnd w:id="0"/>
    </w:p>
    <w:p w14:paraId="3E133423" w14:textId="77777777" w:rsidR="001F5645" w:rsidRPr="001F5645" w:rsidRDefault="001F5645" w:rsidP="001F5645">
      <w:pPr>
        <w:pStyle w:val="LMMABAUFGABE"/>
        <w:numPr>
          <w:ilvl w:val="0"/>
          <w:numId w:val="7"/>
        </w:numPr>
        <w:spacing w:before="0"/>
        <w:rPr>
          <w:rFonts w:ascii="Calibri" w:eastAsia="Times New Roman" w:hAnsi="Calibri" w:cs="Calibri"/>
          <w:caps w:val="0"/>
          <w:color w:val="auto"/>
          <w:kern w:val="1"/>
          <w:position w:val="0"/>
          <w:sz w:val="24"/>
          <w:szCs w:val="24"/>
        </w:rPr>
      </w:pPr>
      <w:r w:rsidRPr="001F5645">
        <w:rPr>
          <w:rFonts w:ascii="Calibri" w:eastAsia="Times New Roman" w:hAnsi="Calibri" w:cs="Calibri"/>
          <w:caps w:val="0"/>
          <w:color w:val="auto"/>
          <w:kern w:val="1"/>
          <w:position w:val="0"/>
          <w:sz w:val="24"/>
          <w:szCs w:val="24"/>
        </w:rPr>
        <w:t>Was hat dich überrascht? (Mich hat überrascht, dass …)</w:t>
      </w:r>
    </w:p>
    <w:p w14:paraId="17DDB34D" w14:textId="77777777" w:rsidR="001F5645" w:rsidRPr="001F5645" w:rsidRDefault="001F5645" w:rsidP="001F5645">
      <w:pPr>
        <w:pStyle w:val="LMMABAUFGABE"/>
        <w:numPr>
          <w:ilvl w:val="0"/>
          <w:numId w:val="7"/>
        </w:numPr>
        <w:spacing w:before="0"/>
      </w:pPr>
      <w:r w:rsidRPr="001F5645">
        <w:rPr>
          <w:rFonts w:ascii="Calibri" w:eastAsia="Times New Roman" w:hAnsi="Calibri" w:cs="Calibri"/>
          <w:caps w:val="0"/>
          <w:color w:val="auto"/>
          <w:kern w:val="1"/>
          <w:position w:val="0"/>
          <w:sz w:val="24"/>
          <w:szCs w:val="24"/>
        </w:rPr>
        <w:t>Was wusstest du schon? (Ich wusste schon, dass …)</w:t>
      </w:r>
    </w:p>
    <w:p w14:paraId="790A7113" w14:textId="75C40D39" w:rsidR="00A84748" w:rsidRPr="001F5645" w:rsidRDefault="001F5645" w:rsidP="001F5645">
      <w:pPr>
        <w:pStyle w:val="LMMABAUFGABE"/>
        <w:numPr>
          <w:ilvl w:val="0"/>
          <w:numId w:val="7"/>
        </w:numPr>
        <w:spacing w:before="0"/>
      </w:pPr>
      <w:r w:rsidRPr="001F5645">
        <w:rPr>
          <w:rFonts w:ascii="Calibri" w:eastAsia="Times New Roman" w:hAnsi="Calibri" w:cs="Calibri"/>
          <w:caps w:val="0"/>
          <w:color w:val="auto"/>
          <w:kern w:val="1"/>
          <w:position w:val="0"/>
          <w:sz w:val="24"/>
          <w:szCs w:val="24"/>
        </w:rPr>
        <w:t>W</w:t>
      </w:r>
      <w:r w:rsidRPr="001F5645">
        <w:rPr>
          <w:rFonts w:ascii="Calibri" w:eastAsia="Times New Roman" w:hAnsi="Calibri" w:cs="Calibri"/>
          <w:caps w:val="0"/>
          <w:color w:val="auto"/>
          <w:kern w:val="1"/>
          <w:position w:val="0"/>
          <w:sz w:val="24"/>
          <w:szCs w:val="24"/>
        </w:rPr>
        <w:t>ie ist die Situation in deinem Heimatland? (In meinem Heimatland ist die Situation so, dass …)</w:t>
      </w:r>
    </w:p>
    <w:p w14:paraId="090945A4" w14:textId="77777777" w:rsidR="001F5645" w:rsidRPr="001F5645" w:rsidRDefault="001F5645" w:rsidP="001F5645">
      <w:pPr>
        <w:pStyle w:val="LMMABAUFGABE"/>
        <w:spacing w:before="0"/>
        <w:ind w:left="72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42"/>
      </w:tblGrid>
      <w:tr w:rsidR="001F5645" w14:paraId="6FE10D2D" w14:textId="77777777" w:rsidTr="001F5645">
        <w:trPr>
          <w:trHeight w:val="7852"/>
        </w:trPr>
        <w:tc>
          <w:tcPr>
            <w:tcW w:w="9742" w:type="dxa"/>
          </w:tcPr>
          <w:p w14:paraId="7FB5789D" w14:textId="093E2C1A" w:rsidR="001F5645" w:rsidRPr="001F5645" w:rsidRDefault="001F5645" w:rsidP="001F5645">
            <w:pPr>
              <w:spacing w:line="360" w:lineRule="auto"/>
              <w:rPr>
                <w:rFonts w:cstheme="minorHAnsi"/>
                <w:bCs/>
              </w:rPr>
            </w:pPr>
            <w:r>
              <w:rPr>
                <w:noProof/>
                <w14:ligatures w14:val="standardContextual"/>
              </w:rPr>
              <w:drawing>
                <wp:anchor distT="0" distB="0" distL="114300" distR="114300" simplePos="0" relativeHeight="251659264" behindDoc="0" locked="0" layoutInCell="1" allowOverlap="1" wp14:anchorId="27C37827" wp14:editId="10E52CF0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105410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15300" y="900"/>
                      <wp:lineTo x="5850" y="11250"/>
                      <wp:lineTo x="1800" y="16200"/>
                      <wp:lineTo x="900" y="20250"/>
                      <wp:lineTo x="3600" y="20250"/>
                      <wp:lineTo x="9450" y="16200"/>
                      <wp:lineTo x="16200" y="9000"/>
                      <wp:lineTo x="18900" y="7200"/>
                      <wp:lineTo x="20250" y="4050"/>
                      <wp:lineTo x="18900" y="900"/>
                      <wp:lineTo x="15300" y="900"/>
                    </wp:wrapPolygon>
                  </wp:wrapThrough>
                  <wp:docPr id="5" name="Grafik 5" descr="Bleistif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encil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F5645">
              <w:rPr>
                <w:rFonts w:cstheme="minorHAnsi"/>
                <w:bCs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rFonts w:cstheme="minorHAnsi"/>
                <w:bCs/>
              </w:rPr>
              <w:t>__________</w:t>
            </w:r>
          </w:p>
        </w:tc>
      </w:tr>
    </w:tbl>
    <w:p w14:paraId="195B62F4" w14:textId="77777777" w:rsidR="001F5645" w:rsidRPr="00414275" w:rsidRDefault="001F5645" w:rsidP="001F5645">
      <w:pPr>
        <w:pStyle w:val="LMMABAUFGABE"/>
      </w:pPr>
    </w:p>
    <w:sectPr w:rsidR="001F5645" w:rsidRPr="00414275" w:rsidSect="00701561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39C109" w14:textId="77777777" w:rsidR="00B911C7" w:rsidRDefault="00B911C7" w:rsidP="004F0C8C">
      <w:pPr>
        <w:spacing w:after="0" w:line="240" w:lineRule="auto"/>
      </w:pPr>
      <w:r>
        <w:separator/>
      </w:r>
    </w:p>
  </w:endnote>
  <w:endnote w:type="continuationSeparator" w:id="0">
    <w:p w14:paraId="65052CC9" w14:textId="77777777" w:rsidR="00B911C7" w:rsidRDefault="00B911C7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1F564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1F5645" w:rsidRPr="001F564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103E87" w14:textId="77777777" w:rsidR="00B911C7" w:rsidRDefault="00B911C7" w:rsidP="004F0C8C">
      <w:pPr>
        <w:spacing w:after="0" w:line="240" w:lineRule="auto"/>
      </w:pPr>
      <w:r>
        <w:separator/>
      </w:r>
    </w:p>
  </w:footnote>
  <w:footnote w:type="continuationSeparator" w:id="0">
    <w:p w14:paraId="49696DFC" w14:textId="77777777" w:rsidR="00B911C7" w:rsidRDefault="00B911C7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A18C263">
              <wp:simplePos x="0" y="0"/>
              <wp:positionH relativeFrom="column">
                <wp:posOffset>3430905</wp:posOffset>
              </wp:positionH>
              <wp:positionV relativeFrom="page">
                <wp:posOffset>297180</wp:posOffset>
              </wp:positionV>
              <wp:extent cx="289433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433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1125B618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Arbeitsblatt: Fakten finden I</w:t>
                          </w:r>
                          <w:r w:rsidR="000071A9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  <w:r w:rsidR="001F5645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70.15pt;margin-top:23.4pt;width:227.9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Dyu1Q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" o:allowincell="f" filled="f" fillcolor="#d99594 [1941]" stroked="f">
              <v:textbox>
                <w:txbxContent>
                  <w:p w14:paraId="0EFB5DDC" w14:textId="1125B618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Arbeitsblatt: Fakten finden I</w:t>
                    </w:r>
                    <w:r w:rsidR="000071A9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  <w:r w:rsidR="001F5645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726D2F"/>
    <w:multiLevelType w:val="hybridMultilevel"/>
    <w:tmpl w:val="07245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071A9"/>
    <w:rsid w:val="00016E30"/>
    <w:rsid w:val="000829E3"/>
    <w:rsid w:val="000965C2"/>
    <w:rsid w:val="000E486E"/>
    <w:rsid w:val="000E50E9"/>
    <w:rsid w:val="0011787F"/>
    <w:rsid w:val="001566EA"/>
    <w:rsid w:val="00185FB7"/>
    <w:rsid w:val="001F5645"/>
    <w:rsid w:val="002B77E0"/>
    <w:rsid w:val="002D5738"/>
    <w:rsid w:val="00362DEC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D58DD"/>
    <w:rsid w:val="005D77BB"/>
    <w:rsid w:val="00646830"/>
    <w:rsid w:val="006601A8"/>
    <w:rsid w:val="006E639C"/>
    <w:rsid w:val="00701561"/>
    <w:rsid w:val="007068DA"/>
    <w:rsid w:val="00796E3D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A84748"/>
    <w:rsid w:val="00B36AA0"/>
    <w:rsid w:val="00B62123"/>
    <w:rsid w:val="00B911C7"/>
    <w:rsid w:val="00BC0865"/>
    <w:rsid w:val="00CB586C"/>
    <w:rsid w:val="00CD4178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AFYC7NJT7KP2-1905227610-1627035</_dlc_DocId>
    <_dlc_DocIdUrl xmlns="30f8d9ab-8048-4911-afe4-f0c444fa604b">
      <Url>https://eduversum.sharepoint.com/sites/Daten/_layouts/15/DocIdRedir.aspx?ID=AFYC7NJT7KP2-1905227610-1627035</Url>
      <Description>AFYC7NJT7KP2-1905227610-1627035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694864C-CB2C-47AD-899E-9A03E9AB9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243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2024-11-06T12:26:00Z</dcterms:created>
  <dcterms:modified xsi:type="dcterms:W3CDTF">2024-11-06T12:26:00Z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09ba314a-fc2e-456d-b3f7-c4a1c5b24f96</vt:lpwstr>
  </property>
  <property fmtid="{D5CDD505-2E9C-101B-9397-08002B2CF9AE}" pid="5" name="MediaServiceImageTags">
    <vt:lpwstr/>
  </property>
</Properties>
</file>