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77777777" w:rsidR="00DA6601" w:rsidRPr="00995000" w:rsidRDefault="00DA6601" w:rsidP="007068DA">
      <w:pPr>
        <w:pStyle w:val="LMMABAUFGABE"/>
        <w:rPr>
          <w:color w:val="00889B"/>
        </w:rPr>
      </w:pPr>
      <w:r w:rsidRPr="00995000">
        <w:rPr>
          <w:color w:val="00889B"/>
        </w:rPr>
        <w:t>AUFGABE 1</w:t>
      </w:r>
    </w:p>
    <w:tbl>
      <w:tblPr>
        <w:tblStyle w:val="Tabellenraster"/>
        <w:tblW w:w="0" w:type="auto"/>
        <w:tblLook w:val="04A0" w:firstRow="1" w:lastRow="0" w:firstColumn="1" w:lastColumn="0" w:noHBand="0" w:noVBand="1"/>
      </w:tblPr>
      <w:tblGrid>
        <w:gridCol w:w="9056"/>
      </w:tblGrid>
      <w:tr w:rsidR="00655D4D" w14:paraId="5D5C7ABD" w14:textId="77777777" w:rsidTr="009368AD">
        <w:tc>
          <w:tcPr>
            <w:tcW w:w="9056" w:type="dxa"/>
          </w:tcPr>
          <w:p w14:paraId="639841F4" w14:textId="77777777" w:rsidR="00655D4D" w:rsidRDefault="00655D4D" w:rsidP="009368AD">
            <w:pPr>
              <w:pStyle w:val="StandardWeb"/>
            </w:pPr>
            <w:r>
              <w:rPr>
                <w:noProof/>
              </w:rPr>
              <mc:AlternateContent>
                <mc:Choice Requires="wpi">
                  <w:drawing>
                    <wp:anchor distT="0" distB="0" distL="114300" distR="114300" simplePos="0" relativeHeight="251668480" behindDoc="0" locked="0" layoutInCell="1" allowOverlap="1" wp14:anchorId="3FDD822C" wp14:editId="2FD79FD6">
                      <wp:simplePos x="0" y="0"/>
                      <wp:positionH relativeFrom="column">
                        <wp:posOffset>2365517</wp:posOffset>
                      </wp:positionH>
                      <wp:positionV relativeFrom="paragraph">
                        <wp:posOffset>3042735</wp:posOffset>
                      </wp:positionV>
                      <wp:extent cx="305280" cy="2213640"/>
                      <wp:effectExtent l="50800" t="50800" r="50800" b="59690"/>
                      <wp:wrapNone/>
                      <wp:docPr id="380739669" name="Freihand 13"/>
                      <wp:cNvGraphicFramePr/>
                      <a:graphic xmlns:a="http://schemas.openxmlformats.org/drawingml/2006/main">
                        <a:graphicData uri="http://schemas.microsoft.com/office/word/2010/wordprocessingInk">
                          <w14:contentPart bwMode="auto" r:id="rId11">
                            <w14:nvContentPartPr>
                              <w14:cNvContentPartPr/>
                            </w14:nvContentPartPr>
                            <w14:xfrm>
                              <a:off x="0" y="0"/>
                              <a:ext cx="305280" cy="2213640"/>
                            </w14:xfrm>
                          </w14:contentPart>
                        </a:graphicData>
                      </a:graphic>
                    </wp:anchor>
                  </w:drawing>
                </mc:Choice>
                <mc:Fallback>
                  <w:pict>
                    <v:shapetype w14:anchorId="18E48F1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ihand 13" o:spid="_x0000_s1026" type="#_x0000_t75" style="position:absolute;margin-left:184.85pt;margin-top:238.2pt;width:26.9pt;height:177.1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">
                      <v:imagedata r:id="rId12" o:title=""/>
                    </v:shape>
                  </w:pict>
                </mc:Fallback>
              </mc:AlternateContent>
            </w:r>
            <w:r>
              <w:rPr>
                <w:noProof/>
              </w:rPr>
              <mc:AlternateContent>
                <mc:Choice Requires="wpi">
                  <w:drawing>
                    <wp:anchor distT="0" distB="0" distL="114300" distR="114300" simplePos="0" relativeHeight="251667456" behindDoc="0" locked="0" layoutInCell="1" allowOverlap="1" wp14:anchorId="7E1BA403" wp14:editId="05700E0A">
                      <wp:simplePos x="0" y="0"/>
                      <wp:positionH relativeFrom="column">
                        <wp:posOffset>3946637</wp:posOffset>
                      </wp:positionH>
                      <wp:positionV relativeFrom="paragraph">
                        <wp:posOffset>2985855</wp:posOffset>
                      </wp:positionV>
                      <wp:extent cx="66240" cy="2257200"/>
                      <wp:effectExtent l="50800" t="50800" r="48260" b="54610"/>
                      <wp:wrapNone/>
                      <wp:docPr id="1858089898" name="Freihand 12"/>
                      <wp:cNvGraphicFramePr/>
                      <a:graphic xmlns:a="http://schemas.openxmlformats.org/drawingml/2006/main">
                        <a:graphicData uri="http://schemas.microsoft.com/office/word/2010/wordprocessingInk">
                          <w14:contentPart bwMode="auto" r:id="rId13">
                            <w14:nvContentPartPr>
                              <w14:cNvContentPartPr/>
                            </w14:nvContentPartPr>
                            <w14:xfrm>
                              <a:off x="0" y="0"/>
                              <a:ext cx="66240" cy="2257200"/>
                            </w14:xfrm>
                          </w14:contentPart>
                        </a:graphicData>
                      </a:graphic>
                    </wp:anchor>
                  </w:drawing>
                </mc:Choice>
                <mc:Fallback>
                  <w:pict>
                    <v:shape w14:anchorId="05F041EB" id="Freihand 12" o:spid="_x0000_s1026" type="#_x0000_t75" style="position:absolute;margin-left:309.3pt;margin-top:233.7pt;width:8.05pt;height:180.6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">
                      <v:imagedata r:id="rId14" o:title=""/>
                    </v:shape>
                  </w:pict>
                </mc:Fallback>
              </mc:AlternateContent>
            </w:r>
            <w:r>
              <w:rPr>
                <w:noProof/>
              </w:rPr>
              <mc:AlternateContent>
                <mc:Choice Requires="wpi">
                  <w:drawing>
                    <wp:anchor distT="0" distB="0" distL="114300" distR="114300" simplePos="0" relativeHeight="251666432" behindDoc="0" locked="0" layoutInCell="1" allowOverlap="1" wp14:anchorId="36D74E5B" wp14:editId="7CE5BFCA">
                      <wp:simplePos x="0" y="0"/>
                      <wp:positionH relativeFrom="column">
                        <wp:posOffset>3991637</wp:posOffset>
                      </wp:positionH>
                      <wp:positionV relativeFrom="paragraph">
                        <wp:posOffset>2964615</wp:posOffset>
                      </wp:positionV>
                      <wp:extent cx="1618200" cy="569520"/>
                      <wp:effectExtent l="50800" t="50800" r="45720" b="53340"/>
                      <wp:wrapNone/>
                      <wp:docPr id="1623317825" name="Freihand 11"/>
                      <wp:cNvGraphicFramePr/>
                      <a:graphic xmlns:a="http://schemas.openxmlformats.org/drawingml/2006/main">
                        <a:graphicData uri="http://schemas.microsoft.com/office/word/2010/wordprocessingInk">
                          <w14:contentPart bwMode="auto" r:id="rId15">
                            <w14:nvContentPartPr>
                              <w14:cNvContentPartPr/>
                            </w14:nvContentPartPr>
                            <w14:xfrm>
                              <a:off x="0" y="0"/>
                              <a:ext cx="1618200" cy="569520"/>
                            </w14:xfrm>
                          </w14:contentPart>
                        </a:graphicData>
                      </a:graphic>
                    </wp:anchor>
                  </w:drawing>
                </mc:Choice>
                <mc:Fallback>
                  <w:pict>
                    <v:shape w14:anchorId="4C2F6F60" id="Freihand 11" o:spid="_x0000_s1026" type="#_x0000_t75" style="position:absolute;margin-left:312.9pt;margin-top:232.05pt;width:130.2pt;height:47.7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">
                      <v:imagedata r:id="rId16" o:title=""/>
                    </v:shape>
                  </w:pict>
                </mc:Fallback>
              </mc:AlternateContent>
            </w:r>
            <w:r>
              <w:rPr>
                <w:noProof/>
              </w:rPr>
              <mc:AlternateContent>
                <mc:Choice Requires="wpi">
                  <w:drawing>
                    <wp:anchor distT="0" distB="0" distL="114300" distR="114300" simplePos="0" relativeHeight="251665408" behindDoc="0" locked="0" layoutInCell="1" allowOverlap="1" wp14:anchorId="14FB9435" wp14:editId="1271776B">
                      <wp:simplePos x="0" y="0"/>
                      <wp:positionH relativeFrom="column">
                        <wp:posOffset>33797</wp:posOffset>
                      </wp:positionH>
                      <wp:positionV relativeFrom="paragraph">
                        <wp:posOffset>2867802</wp:posOffset>
                      </wp:positionV>
                      <wp:extent cx="811440" cy="961920"/>
                      <wp:effectExtent l="50800" t="50800" r="52705" b="54610"/>
                      <wp:wrapNone/>
                      <wp:docPr id="77035359" name="Freihand 10"/>
                      <wp:cNvGraphicFramePr/>
                      <a:graphic xmlns:a="http://schemas.openxmlformats.org/drawingml/2006/main">
                        <a:graphicData uri="http://schemas.microsoft.com/office/word/2010/wordprocessingInk">
                          <w14:contentPart bwMode="auto" r:id="rId17">
                            <w14:nvContentPartPr>
                              <w14:cNvContentPartPr/>
                            </w14:nvContentPartPr>
                            <w14:xfrm>
                              <a:off x="0" y="0"/>
                              <a:ext cx="811440" cy="961920"/>
                            </w14:xfrm>
                          </w14:contentPart>
                        </a:graphicData>
                      </a:graphic>
                    </wp:anchor>
                  </w:drawing>
                </mc:Choice>
                <mc:Fallback>
                  <w:pict>
                    <v:shape w14:anchorId="4677B79C" id="Freihand 10" o:spid="_x0000_s1026" type="#_x0000_t75" style="position:absolute;margin-left:1.25pt;margin-top:224.4pt;width:66.75pt;height:78.6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">
                      <v:imagedata r:id="rId18" o:title=""/>
                    </v:shape>
                  </w:pict>
                </mc:Fallback>
              </mc:AlternateContent>
            </w:r>
            <w:r>
              <w:rPr>
                <w:noProof/>
              </w:rPr>
              <mc:AlternateContent>
                <mc:Choice Requires="wpi">
                  <w:drawing>
                    <wp:anchor distT="0" distB="0" distL="114300" distR="114300" simplePos="0" relativeHeight="251664384" behindDoc="0" locked="0" layoutInCell="1" allowOverlap="1" wp14:anchorId="25FF0642" wp14:editId="439FE945">
                      <wp:simplePos x="0" y="0"/>
                      <wp:positionH relativeFrom="column">
                        <wp:posOffset>24077</wp:posOffset>
                      </wp:positionH>
                      <wp:positionV relativeFrom="paragraph">
                        <wp:posOffset>1045122</wp:posOffset>
                      </wp:positionV>
                      <wp:extent cx="2446920" cy="2039760"/>
                      <wp:effectExtent l="50800" t="50800" r="55245" b="55880"/>
                      <wp:wrapNone/>
                      <wp:docPr id="367776026" name="Freihand 9"/>
                      <wp:cNvGraphicFramePr/>
                      <a:graphic xmlns:a="http://schemas.openxmlformats.org/drawingml/2006/main">
                        <a:graphicData uri="http://schemas.microsoft.com/office/word/2010/wordprocessingInk">
                          <w14:contentPart bwMode="auto" r:id="rId19">
                            <w14:nvContentPartPr>
                              <w14:cNvContentPartPr/>
                            </w14:nvContentPartPr>
                            <w14:xfrm>
                              <a:off x="0" y="0"/>
                              <a:ext cx="2446920" cy="2039760"/>
                            </w14:xfrm>
                          </w14:contentPart>
                        </a:graphicData>
                      </a:graphic>
                    </wp:anchor>
                  </w:drawing>
                </mc:Choice>
                <mc:Fallback>
                  <w:pict>
                    <v:shape w14:anchorId="571FD71C" id="Freihand 9" o:spid="_x0000_s1026" type="#_x0000_t75" style="position:absolute;margin-left:.5pt;margin-top:80.9pt;width:195.5pt;height:163.4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">
                      <v:imagedata r:id="rId20" o:title=""/>
                    </v:shape>
                  </w:pict>
                </mc:Fallback>
              </mc:AlternateContent>
            </w:r>
            <w:r>
              <w:rPr>
                <w:noProof/>
              </w:rPr>
              <mc:AlternateContent>
                <mc:Choice Requires="wpi">
                  <w:drawing>
                    <wp:anchor distT="0" distB="0" distL="114300" distR="114300" simplePos="0" relativeHeight="251663360" behindDoc="0" locked="0" layoutInCell="1" allowOverlap="1" wp14:anchorId="68C4C6FE" wp14:editId="6012F0B0">
                      <wp:simplePos x="0" y="0"/>
                      <wp:positionH relativeFrom="column">
                        <wp:posOffset>1499717</wp:posOffset>
                      </wp:positionH>
                      <wp:positionV relativeFrom="paragraph">
                        <wp:posOffset>30282</wp:posOffset>
                      </wp:positionV>
                      <wp:extent cx="1011960" cy="1005840"/>
                      <wp:effectExtent l="50800" t="50800" r="67945" b="60960"/>
                      <wp:wrapNone/>
                      <wp:docPr id="1401050166" name="Freihand 8"/>
                      <wp:cNvGraphicFramePr/>
                      <a:graphic xmlns:a="http://schemas.openxmlformats.org/drawingml/2006/main">
                        <a:graphicData uri="http://schemas.microsoft.com/office/word/2010/wordprocessingInk">
                          <w14:contentPart bwMode="auto" r:id="rId21">
                            <w14:nvContentPartPr>
                              <w14:cNvContentPartPr/>
                            </w14:nvContentPartPr>
                            <w14:xfrm>
                              <a:off x="0" y="0"/>
                              <a:ext cx="1011960" cy="1005840"/>
                            </w14:xfrm>
                          </w14:contentPart>
                        </a:graphicData>
                      </a:graphic>
                    </wp:anchor>
                  </w:drawing>
                </mc:Choice>
                <mc:Fallback>
                  <w:pict>
                    <v:shape w14:anchorId="7816B2A7" id="Freihand 8" o:spid="_x0000_s1026" type="#_x0000_t75" style="position:absolute;margin-left:116.7pt;margin-top:1pt;width:82.55pt;height:82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">
                      <v:imagedata r:id="rId22" o:title=""/>
                    </v:shape>
                  </w:pict>
                </mc:Fallback>
              </mc:AlternateContent>
            </w:r>
            <w:r>
              <w:rPr>
                <w:noProof/>
              </w:rPr>
              <mc:AlternateContent>
                <mc:Choice Requires="wpi">
                  <w:drawing>
                    <wp:anchor distT="0" distB="0" distL="114300" distR="114300" simplePos="0" relativeHeight="251662336" behindDoc="0" locked="0" layoutInCell="1" allowOverlap="1" wp14:anchorId="51A877CA" wp14:editId="470850C8">
                      <wp:simplePos x="0" y="0"/>
                      <wp:positionH relativeFrom="column">
                        <wp:posOffset>3692837</wp:posOffset>
                      </wp:positionH>
                      <wp:positionV relativeFrom="paragraph">
                        <wp:posOffset>1983282</wp:posOffset>
                      </wp:positionV>
                      <wp:extent cx="1310760" cy="967320"/>
                      <wp:effectExtent l="50800" t="50800" r="48260" b="61595"/>
                      <wp:wrapNone/>
                      <wp:docPr id="828198011" name="Freihand 7"/>
                      <wp:cNvGraphicFramePr/>
                      <a:graphic xmlns:a="http://schemas.openxmlformats.org/drawingml/2006/main">
                        <a:graphicData uri="http://schemas.microsoft.com/office/word/2010/wordprocessingInk">
                          <w14:contentPart bwMode="auto" r:id="rId23">
                            <w14:nvContentPartPr>
                              <w14:cNvContentPartPr/>
                            </w14:nvContentPartPr>
                            <w14:xfrm>
                              <a:off x="0" y="0"/>
                              <a:ext cx="1310760" cy="967320"/>
                            </w14:xfrm>
                          </w14:contentPart>
                        </a:graphicData>
                      </a:graphic>
                    </wp:anchor>
                  </w:drawing>
                </mc:Choice>
                <mc:Fallback>
                  <w:pict>
                    <v:shape w14:anchorId="35A435D3" id="Freihand 7" o:spid="_x0000_s1026" type="#_x0000_t75" style="position:absolute;margin-left:289.35pt;margin-top:154.75pt;width:106pt;height:78.9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">
                      <v:imagedata r:id="rId24" o:title=""/>
                    </v:shape>
                  </w:pict>
                </mc:Fallback>
              </mc:AlternateContent>
            </w:r>
            <w:r>
              <w:rPr>
                <w:noProof/>
              </w:rPr>
              <mc:AlternateContent>
                <mc:Choice Requires="wpi">
                  <w:drawing>
                    <wp:anchor distT="0" distB="0" distL="114300" distR="114300" simplePos="0" relativeHeight="251661312" behindDoc="0" locked="0" layoutInCell="1" allowOverlap="1" wp14:anchorId="250FDEAD" wp14:editId="6CDE5A67">
                      <wp:simplePos x="0" y="0"/>
                      <wp:positionH relativeFrom="column">
                        <wp:posOffset>2501597</wp:posOffset>
                      </wp:positionH>
                      <wp:positionV relativeFrom="paragraph">
                        <wp:posOffset>15162</wp:posOffset>
                      </wp:positionV>
                      <wp:extent cx="2075760" cy="1957320"/>
                      <wp:effectExtent l="50800" t="50800" r="33020" b="49530"/>
                      <wp:wrapNone/>
                      <wp:docPr id="685855104" name="Freihand 6"/>
                      <wp:cNvGraphicFramePr/>
                      <a:graphic xmlns:a="http://schemas.openxmlformats.org/drawingml/2006/main">
                        <a:graphicData uri="http://schemas.microsoft.com/office/word/2010/wordprocessingInk">
                          <w14:contentPart bwMode="auto" r:id="rId25">
                            <w14:nvContentPartPr>
                              <w14:cNvContentPartPr/>
                            </w14:nvContentPartPr>
                            <w14:xfrm>
                              <a:off x="0" y="0"/>
                              <a:ext cx="2075760" cy="1957320"/>
                            </w14:xfrm>
                          </w14:contentPart>
                        </a:graphicData>
                      </a:graphic>
                    </wp:anchor>
                  </w:drawing>
                </mc:Choice>
                <mc:Fallback>
                  <w:pict>
                    <v:shape w14:anchorId="2D064A1E" id="Freihand 6" o:spid="_x0000_s1026" type="#_x0000_t75" style="position:absolute;margin-left:195.6pt;margin-top:-.2pt;width:166.3pt;height:156.9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">
                      <v:imagedata r:id="rId26" o:title=""/>
                    </v:shape>
                  </w:pict>
                </mc:Fallback>
              </mc:AlternateContent>
            </w:r>
            <w:r>
              <w:rPr>
                <w:noProof/>
              </w:rPr>
              <mc:AlternateContent>
                <mc:Choice Requires="wpi">
                  <w:drawing>
                    <wp:anchor distT="0" distB="0" distL="114300" distR="114300" simplePos="0" relativeHeight="251660288" behindDoc="0" locked="0" layoutInCell="1" allowOverlap="1" wp14:anchorId="293F0D2B" wp14:editId="72E8E5E3">
                      <wp:simplePos x="0" y="0"/>
                      <wp:positionH relativeFrom="column">
                        <wp:posOffset>4411757</wp:posOffset>
                      </wp:positionH>
                      <wp:positionV relativeFrom="paragraph">
                        <wp:posOffset>829482</wp:posOffset>
                      </wp:positionV>
                      <wp:extent cx="1211760" cy="1177560"/>
                      <wp:effectExtent l="50800" t="50800" r="58420" b="54610"/>
                      <wp:wrapNone/>
                      <wp:docPr id="578478171" name="Freihand 5"/>
                      <wp:cNvGraphicFramePr/>
                      <a:graphic xmlns:a="http://schemas.openxmlformats.org/drawingml/2006/main">
                        <a:graphicData uri="http://schemas.microsoft.com/office/word/2010/wordprocessingInk">
                          <w14:contentPart bwMode="auto" r:id="rId27">
                            <w14:nvContentPartPr>
                              <w14:cNvContentPartPr/>
                            </w14:nvContentPartPr>
                            <w14:xfrm>
                              <a:off x="0" y="0"/>
                              <a:ext cx="1211760" cy="1177560"/>
                            </w14:xfrm>
                          </w14:contentPart>
                        </a:graphicData>
                      </a:graphic>
                    </wp:anchor>
                  </w:drawing>
                </mc:Choice>
                <mc:Fallback>
                  <w:pict>
                    <v:shape w14:anchorId="0F07590B" id="Freihand 5" o:spid="_x0000_s1026" type="#_x0000_t75" style="position:absolute;margin-left:346pt;margin-top:63.9pt;width:98.2pt;height:95.5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&#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">
                      <v:imagedata r:id="rId28" o:title=""/>
                    </v:shape>
                  </w:pict>
                </mc:Fallback>
              </mc:AlternateContent>
            </w:r>
            <w:r>
              <w:rPr>
                <w:noProof/>
              </w:rPr>
              <mc:AlternateContent>
                <mc:Choice Requires="wpi">
                  <w:drawing>
                    <wp:anchor distT="0" distB="0" distL="114300" distR="114300" simplePos="0" relativeHeight="251659264" behindDoc="0" locked="0" layoutInCell="1" allowOverlap="1" wp14:anchorId="6BC8294D" wp14:editId="78E56847">
                      <wp:simplePos x="0" y="0"/>
                      <wp:positionH relativeFrom="column">
                        <wp:posOffset>4269917</wp:posOffset>
                      </wp:positionH>
                      <wp:positionV relativeFrom="paragraph">
                        <wp:posOffset>34602</wp:posOffset>
                      </wp:positionV>
                      <wp:extent cx="1365120" cy="977760"/>
                      <wp:effectExtent l="50800" t="50800" r="57785" b="51435"/>
                      <wp:wrapNone/>
                      <wp:docPr id="289503088" name="Freihand 4"/>
                      <wp:cNvGraphicFramePr/>
                      <a:graphic xmlns:a="http://schemas.openxmlformats.org/drawingml/2006/main">
                        <a:graphicData uri="http://schemas.microsoft.com/office/word/2010/wordprocessingInk">
                          <w14:contentPart bwMode="auto" r:id="rId29">
                            <w14:nvContentPartPr>
                              <w14:cNvContentPartPr/>
                            </w14:nvContentPartPr>
                            <w14:xfrm>
                              <a:off x="0" y="0"/>
                              <a:ext cx="1365120" cy="977760"/>
                            </w14:xfrm>
                          </w14:contentPart>
                        </a:graphicData>
                      </a:graphic>
                    </wp:anchor>
                  </w:drawing>
                </mc:Choice>
                <mc:Fallback>
                  <w:pict>
                    <v:shape w14:anchorId="6E6F0E5E" id="Freihand 4" o:spid="_x0000_s1026" type="#_x0000_t75" style="position:absolute;margin-left:334.8pt;margin-top:1.3pt;width:110.35pt;height:79.8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">
                      <v:imagedata r:id="rId30" o:title=""/>
                    </v:shape>
                  </w:pict>
                </mc:Fallback>
              </mc:AlternateContent>
            </w:r>
            <w:r>
              <w:rPr>
                <w:noProof/>
              </w:rPr>
              <w:drawing>
                <wp:inline distT="0" distB="0" distL="0" distR="0" wp14:anchorId="13DE6EFF" wp14:editId="5754E236">
                  <wp:extent cx="5613400" cy="5267903"/>
                  <wp:effectExtent l="0" t="0" r="0" b="3175"/>
                  <wp:docPr id="1122466211" name="Grafik 1" descr="Ein Bild, das Blume, Kun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466211" name="Grafik 1" descr="Ein Bild, das Blume, Kunst enthält.&#10;&#10;Automatisch generierte Beschreibung"/>
                          <pic:cNvPicPr/>
                        </pic:nvPicPr>
                        <pic:blipFill>
                          <a:blip r:embed="rId31">
                            <a:extLst>
                              <a:ext uri="{28A0092B-C50C-407E-A947-70E740481C1C}">
                                <a14:useLocalDpi xmlns:a14="http://schemas.microsoft.com/office/drawing/2010/main" val="0"/>
                              </a:ext>
                            </a:extLst>
                          </a:blip>
                          <a:stretch>
                            <a:fillRect/>
                          </a:stretch>
                        </pic:blipFill>
                        <pic:spPr>
                          <a:xfrm>
                            <a:off x="0" y="0"/>
                            <a:ext cx="5659273" cy="5310953"/>
                          </a:xfrm>
                          <a:prstGeom prst="rect">
                            <a:avLst/>
                          </a:prstGeom>
                        </pic:spPr>
                      </pic:pic>
                    </a:graphicData>
                  </a:graphic>
                </wp:inline>
              </w:drawing>
            </w:r>
          </w:p>
          <w:tbl>
            <w:tblPr>
              <w:tblStyle w:val="Tabellenraster"/>
              <w:tblW w:w="0" w:type="auto"/>
              <w:tblLook w:val="04A0" w:firstRow="1" w:lastRow="0" w:firstColumn="1" w:lastColumn="0" w:noHBand="0" w:noVBand="1"/>
            </w:tblPr>
            <w:tblGrid>
              <w:gridCol w:w="2943"/>
              <w:gridCol w:w="2943"/>
              <w:gridCol w:w="2944"/>
            </w:tblGrid>
            <w:tr w:rsidR="00655D4D" w14:paraId="7E79ACFB" w14:textId="77777777" w:rsidTr="009368AD">
              <w:trPr>
                <w:trHeight w:val="1417"/>
              </w:trPr>
              <w:tc>
                <w:tcPr>
                  <w:tcW w:w="2943" w:type="dxa"/>
                  <w:vAlign w:val="center"/>
                </w:tcPr>
                <w:p w14:paraId="63271AA9" w14:textId="77777777" w:rsidR="00655D4D" w:rsidRPr="00B30C80" w:rsidRDefault="00655D4D" w:rsidP="009368AD">
                  <w:pPr>
                    <w:pStyle w:val="StandardWeb"/>
                    <w:ind w:left="720"/>
                    <w:rPr>
                      <w:rFonts w:cstheme="minorHAnsi"/>
                      <w:b/>
                      <w:bCs/>
                    </w:rPr>
                  </w:pPr>
                  <w:r w:rsidRPr="00B30C80">
                    <w:rPr>
                      <w:rFonts w:cstheme="minorHAnsi"/>
                      <w:b/>
                      <w:bCs/>
                      <w:sz w:val="48"/>
                      <w:szCs w:val="48"/>
                    </w:rPr>
                    <w:t>-e Eule</w:t>
                  </w:r>
                </w:p>
              </w:tc>
              <w:tc>
                <w:tcPr>
                  <w:tcW w:w="2943" w:type="dxa"/>
                  <w:vAlign w:val="center"/>
                </w:tcPr>
                <w:p w14:paraId="6E36AA3F" w14:textId="77777777" w:rsidR="00655D4D" w:rsidRPr="00B30C80" w:rsidRDefault="00655D4D" w:rsidP="009368AD">
                  <w:pPr>
                    <w:pStyle w:val="StandardWeb"/>
                    <w:jc w:val="center"/>
                    <w:rPr>
                      <w:rFonts w:cstheme="minorHAnsi"/>
                      <w:b/>
                      <w:bCs/>
                      <w:sz w:val="48"/>
                      <w:szCs w:val="48"/>
                    </w:rPr>
                  </w:pPr>
                  <w:r w:rsidRPr="00B30C80">
                    <w:rPr>
                      <w:rFonts w:cstheme="minorHAnsi"/>
                      <w:b/>
                      <w:bCs/>
                      <w:sz w:val="48"/>
                      <w:szCs w:val="48"/>
                    </w:rPr>
                    <w:t>-r Affe</w:t>
                  </w:r>
                </w:p>
              </w:tc>
              <w:tc>
                <w:tcPr>
                  <w:tcW w:w="2944" w:type="dxa"/>
                  <w:vAlign w:val="center"/>
                </w:tcPr>
                <w:p w14:paraId="422E1F75" w14:textId="77777777" w:rsidR="00655D4D" w:rsidRPr="00B30C80" w:rsidRDefault="00655D4D" w:rsidP="009368AD">
                  <w:pPr>
                    <w:pStyle w:val="StandardWeb"/>
                    <w:jc w:val="center"/>
                    <w:rPr>
                      <w:rFonts w:cstheme="minorHAnsi"/>
                      <w:b/>
                      <w:bCs/>
                      <w:sz w:val="48"/>
                      <w:szCs w:val="48"/>
                    </w:rPr>
                  </w:pPr>
                  <w:r w:rsidRPr="00B30C80">
                    <w:rPr>
                      <w:rFonts w:cstheme="minorHAnsi"/>
                      <w:b/>
                      <w:bCs/>
                      <w:sz w:val="48"/>
                      <w:szCs w:val="48"/>
                    </w:rPr>
                    <w:t>-e Seekatze</w:t>
                  </w:r>
                </w:p>
              </w:tc>
            </w:tr>
            <w:tr w:rsidR="00655D4D" w14:paraId="0E408355" w14:textId="77777777" w:rsidTr="009368AD">
              <w:trPr>
                <w:trHeight w:val="1417"/>
              </w:trPr>
              <w:tc>
                <w:tcPr>
                  <w:tcW w:w="2943" w:type="dxa"/>
                  <w:vAlign w:val="center"/>
                </w:tcPr>
                <w:p w14:paraId="1CEE2574" w14:textId="77777777" w:rsidR="00655D4D" w:rsidRPr="00B30C80" w:rsidRDefault="00655D4D" w:rsidP="009368AD">
                  <w:pPr>
                    <w:pStyle w:val="StandardWeb"/>
                    <w:jc w:val="center"/>
                    <w:rPr>
                      <w:rFonts w:cstheme="minorHAnsi"/>
                      <w:b/>
                      <w:bCs/>
                      <w:sz w:val="48"/>
                      <w:szCs w:val="48"/>
                    </w:rPr>
                  </w:pPr>
                  <w:r w:rsidRPr="00B30C80">
                    <w:rPr>
                      <w:rFonts w:cstheme="minorHAnsi"/>
                      <w:b/>
                      <w:bCs/>
                      <w:sz w:val="48"/>
                      <w:szCs w:val="48"/>
                    </w:rPr>
                    <w:t>-r Hase</w:t>
                  </w:r>
                </w:p>
              </w:tc>
              <w:tc>
                <w:tcPr>
                  <w:tcW w:w="2943" w:type="dxa"/>
                  <w:vAlign w:val="center"/>
                </w:tcPr>
                <w:p w14:paraId="771F87D0" w14:textId="77777777" w:rsidR="00655D4D" w:rsidRPr="00B30C80" w:rsidRDefault="00655D4D" w:rsidP="009368AD">
                  <w:pPr>
                    <w:pStyle w:val="StandardWeb"/>
                    <w:jc w:val="center"/>
                    <w:rPr>
                      <w:rFonts w:cstheme="minorHAnsi"/>
                      <w:b/>
                      <w:bCs/>
                      <w:sz w:val="48"/>
                      <w:szCs w:val="48"/>
                    </w:rPr>
                  </w:pPr>
                  <w:r w:rsidRPr="00B30C80">
                    <w:rPr>
                      <w:rFonts w:cstheme="minorHAnsi"/>
                      <w:b/>
                      <w:bCs/>
                      <w:sz w:val="36"/>
                      <w:szCs w:val="36"/>
                    </w:rPr>
                    <w:t>-r Schmetterling</w:t>
                  </w:r>
                </w:p>
              </w:tc>
              <w:tc>
                <w:tcPr>
                  <w:tcW w:w="2944" w:type="dxa"/>
                  <w:vAlign w:val="center"/>
                </w:tcPr>
                <w:p w14:paraId="0FAA2B01" w14:textId="77777777" w:rsidR="00655D4D" w:rsidRPr="00B30C80" w:rsidRDefault="00655D4D" w:rsidP="009368AD">
                  <w:pPr>
                    <w:pStyle w:val="StandardWeb"/>
                    <w:jc w:val="center"/>
                    <w:rPr>
                      <w:rFonts w:cstheme="minorHAnsi"/>
                      <w:b/>
                      <w:bCs/>
                      <w:sz w:val="48"/>
                      <w:szCs w:val="48"/>
                    </w:rPr>
                  </w:pPr>
                  <w:r w:rsidRPr="00B30C80">
                    <w:rPr>
                      <w:rFonts w:cstheme="minorHAnsi"/>
                      <w:b/>
                      <w:bCs/>
                      <w:sz w:val="48"/>
                      <w:szCs w:val="48"/>
                    </w:rPr>
                    <w:t>-e Raupe</w:t>
                  </w:r>
                </w:p>
              </w:tc>
            </w:tr>
            <w:tr w:rsidR="00655D4D" w14:paraId="01EB3EE4" w14:textId="77777777" w:rsidTr="009368AD">
              <w:trPr>
                <w:trHeight w:val="1417"/>
              </w:trPr>
              <w:tc>
                <w:tcPr>
                  <w:tcW w:w="2943" w:type="dxa"/>
                  <w:vAlign w:val="center"/>
                </w:tcPr>
                <w:p w14:paraId="5BFB0FAC" w14:textId="77777777" w:rsidR="00655D4D" w:rsidRPr="00B30C80" w:rsidRDefault="00655D4D" w:rsidP="009368AD">
                  <w:pPr>
                    <w:pStyle w:val="StandardWeb"/>
                    <w:jc w:val="center"/>
                    <w:rPr>
                      <w:rFonts w:cstheme="minorHAnsi"/>
                      <w:b/>
                      <w:bCs/>
                      <w:sz w:val="48"/>
                      <w:szCs w:val="48"/>
                    </w:rPr>
                  </w:pPr>
                  <w:r w:rsidRPr="00B30C80">
                    <w:rPr>
                      <w:rFonts w:cstheme="minorHAnsi"/>
                      <w:b/>
                      <w:bCs/>
                      <w:sz w:val="48"/>
                      <w:szCs w:val="48"/>
                    </w:rPr>
                    <w:lastRenderedPageBreak/>
                    <w:t>-r Fuchs</w:t>
                  </w:r>
                </w:p>
              </w:tc>
              <w:tc>
                <w:tcPr>
                  <w:tcW w:w="2943" w:type="dxa"/>
                  <w:vAlign w:val="center"/>
                </w:tcPr>
                <w:p w14:paraId="49951160" w14:textId="77777777" w:rsidR="00655D4D" w:rsidRPr="00B30C80" w:rsidRDefault="00655D4D" w:rsidP="009368AD">
                  <w:pPr>
                    <w:pStyle w:val="StandardWeb"/>
                    <w:jc w:val="center"/>
                    <w:rPr>
                      <w:rFonts w:cstheme="minorHAnsi"/>
                      <w:b/>
                      <w:bCs/>
                      <w:sz w:val="48"/>
                      <w:szCs w:val="48"/>
                    </w:rPr>
                  </w:pPr>
                  <w:r w:rsidRPr="00B30C80">
                    <w:rPr>
                      <w:rFonts w:cstheme="minorHAnsi"/>
                      <w:b/>
                      <w:bCs/>
                      <w:sz w:val="48"/>
                      <w:szCs w:val="48"/>
                    </w:rPr>
                    <w:t>-e Blume</w:t>
                  </w:r>
                </w:p>
              </w:tc>
              <w:tc>
                <w:tcPr>
                  <w:tcW w:w="2944" w:type="dxa"/>
                  <w:vAlign w:val="center"/>
                </w:tcPr>
                <w:p w14:paraId="76C86C2F" w14:textId="77777777" w:rsidR="00655D4D" w:rsidRPr="00B30C80" w:rsidRDefault="00655D4D" w:rsidP="009368AD">
                  <w:pPr>
                    <w:pStyle w:val="StandardWeb"/>
                    <w:jc w:val="center"/>
                    <w:rPr>
                      <w:rFonts w:cstheme="minorHAnsi"/>
                      <w:b/>
                      <w:bCs/>
                      <w:sz w:val="48"/>
                      <w:szCs w:val="48"/>
                    </w:rPr>
                  </w:pPr>
                  <w:r w:rsidRPr="00B30C80">
                    <w:rPr>
                      <w:rFonts w:cstheme="minorHAnsi"/>
                      <w:b/>
                      <w:bCs/>
                      <w:sz w:val="48"/>
                      <w:szCs w:val="48"/>
                    </w:rPr>
                    <w:t>-s Blatt</w:t>
                  </w:r>
                </w:p>
              </w:tc>
            </w:tr>
          </w:tbl>
          <w:p w14:paraId="38D84F06" w14:textId="77777777" w:rsidR="00655D4D" w:rsidRDefault="00655D4D" w:rsidP="009368AD">
            <w:pPr>
              <w:pStyle w:val="StandardWeb"/>
              <w:rPr>
                <w:rFonts w:cstheme="minorHAnsi"/>
              </w:rPr>
            </w:pPr>
          </w:p>
        </w:tc>
      </w:tr>
    </w:tbl>
    <w:p w14:paraId="1BFD0F11" w14:textId="77777777" w:rsidR="00C008F0" w:rsidRDefault="00C008F0" w:rsidP="007068DA">
      <w:pPr>
        <w:pStyle w:val="LMMABAufgabenstellung"/>
      </w:pPr>
    </w:p>
    <w:p w14:paraId="7261CCE5" w14:textId="4E398C00" w:rsidR="001838F3" w:rsidRPr="00737FF8" w:rsidRDefault="001838F3" w:rsidP="00737FF8">
      <w:pPr>
        <w:pStyle w:val="LMMABAUFGABE"/>
        <w:rPr>
          <w:color w:val="00889B"/>
        </w:rPr>
      </w:pPr>
      <w:r w:rsidRPr="00737FF8">
        <w:rPr>
          <w:color w:val="00889B"/>
        </w:rPr>
        <w:t xml:space="preserve">Aufgabe </w:t>
      </w:r>
      <w:r w:rsidR="00A537FB">
        <w:rPr>
          <w:color w:val="00889B"/>
        </w:rPr>
        <w:t>2</w:t>
      </w:r>
    </w:p>
    <w:p w14:paraId="2CFE6CCC" w14:textId="77777777" w:rsidR="001838F3" w:rsidRPr="00303008" w:rsidRDefault="001838F3" w:rsidP="001838F3">
      <w:pPr>
        <w:pStyle w:val="LMMABAufgabenstellung"/>
        <w:rPr>
          <w:rFonts w:ascii="MuseoSans-300" w:hAnsi="MuseoSans-300" w:cs="MuseoSans-300"/>
          <w:b w:val="0"/>
          <w:bCs w:val="0"/>
          <w:sz w:val="22"/>
          <w:szCs w:val="22"/>
        </w:rPr>
      </w:pPr>
      <w:r w:rsidRPr="00303008">
        <w:rPr>
          <w:rFonts w:ascii="MuseoSans-300" w:hAnsi="MuseoSans-300" w:cs="MuseoSans-300"/>
          <w:b w:val="0"/>
          <w:bCs w:val="0"/>
          <w:sz w:val="22"/>
          <w:szCs w:val="22"/>
        </w:rPr>
        <w:t>Seht euch das Titelbild genau an. Ergänzt dann die Sätze. Achtet auf den richtigen Kasus. Denkt daran, nach den Verben sehen und fliegen steht der Akkusativ, nach sein der Nominativ.</w:t>
      </w:r>
    </w:p>
    <w:p w14:paraId="36BF2ED8" w14:textId="77777777" w:rsidR="001838F3" w:rsidRPr="00303008" w:rsidRDefault="001838F3" w:rsidP="001838F3">
      <w:pPr>
        <w:pStyle w:val="LMMABAufgabenstellung"/>
        <w:rPr>
          <w:b w:val="0"/>
          <w:bCs w:val="0"/>
          <w:sz w:val="22"/>
          <w:szCs w:val="22"/>
        </w:rPr>
      </w:pPr>
      <w:r w:rsidRPr="00303008">
        <w:rPr>
          <w:b w:val="0"/>
          <w:bCs w:val="0"/>
          <w:sz w:val="22"/>
          <w:szCs w:val="22"/>
        </w:rPr>
        <w:t>Auf dem Bild sehen wir _______________________ .</w:t>
      </w:r>
    </w:p>
    <w:p w14:paraId="5F74D667" w14:textId="77777777" w:rsidR="001838F3" w:rsidRPr="00303008" w:rsidRDefault="001838F3" w:rsidP="001838F3">
      <w:pPr>
        <w:pStyle w:val="LMMABAufgabenstellung"/>
        <w:rPr>
          <w:b w:val="0"/>
          <w:bCs w:val="0"/>
          <w:sz w:val="22"/>
          <w:szCs w:val="22"/>
        </w:rPr>
      </w:pPr>
      <w:r w:rsidRPr="00303008">
        <w:rPr>
          <w:b w:val="0"/>
          <w:bCs w:val="0"/>
          <w:sz w:val="22"/>
          <w:szCs w:val="22"/>
        </w:rPr>
        <w:t>Im Hintergrund sehen wir ______________________________ .</w:t>
      </w:r>
    </w:p>
    <w:p w14:paraId="205227A1" w14:textId="77777777" w:rsidR="001838F3" w:rsidRPr="00303008" w:rsidRDefault="001838F3" w:rsidP="001838F3">
      <w:pPr>
        <w:pStyle w:val="LMMABAufgabenstellung"/>
        <w:rPr>
          <w:b w:val="0"/>
          <w:bCs w:val="0"/>
          <w:sz w:val="22"/>
          <w:szCs w:val="22"/>
        </w:rPr>
      </w:pPr>
      <w:r w:rsidRPr="00303008">
        <w:rPr>
          <w:b w:val="0"/>
          <w:bCs w:val="0"/>
          <w:sz w:val="22"/>
          <w:szCs w:val="22"/>
        </w:rPr>
        <w:t>In der Mitte ist __________________________ .</w:t>
      </w:r>
    </w:p>
    <w:p w14:paraId="0AC708C8" w14:textId="77777777" w:rsidR="001838F3" w:rsidRPr="00303008" w:rsidRDefault="001838F3" w:rsidP="001838F3">
      <w:pPr>
        <w:pStyle w:val="LMMABAufgabenstellung"/>
        <w:rPr>
          <w:b w:val="0"/>
          <w:bCs w:val="0"/>
          <w:sz w:val="22"/>
          <w:szCs w:val="22"/>
        </w:rPr>
      </w:pPr>
      <w:r w:rsidRPr="00303008">
        <w:rPr>
          <w:b w:val="0"/>
          <w:bCs w:val="0"/>
          <w:sz w:val="22"/>
          <w:szCs w:val="22"/>
        </w:rPr>
        <w:t>Oben auf dem Bild sehen wir ________________________________.</w:t>
      </w:r>
    </w:p>
    <w:p w14:paraId="10A8AA77" w14:textId="77777777" w:rsidR="001838F3" w:rsidRPr="00303008" w:rsidRDefault="001838F3" w:rsidP="001838F3">
      <w:pPr>
        <w:pStyle w:val="LMMABAufgabenstellung"/>
        <w:rPr>
          <w:b w:val="0"/>
          <w:bCs w:val="0"/>
          <w:sz w:val="22"/>
          <w:szCs w:val="22"/>
        </w:rPr>
      </w:pPr>
      <w:r w:rsidRPr="00303008">
        <w:rPr>
          <w:b w:val="0"/>
          <w:bCs w:val="0"/>
          <w:sz w:val="22"/>
          <w:szCs w:val="22"/>
        </w:rPr>
        <w:t>Oben rechts auf dem Bild sehen wir ________________________ .</w:t>
      </w:r>
    </w:p>
    <w:p w14:paraId="31A0477C" w14:textId="77777777" w:rsidR="001838F3" w:rsidRPr="00303008" w:rsidRDefault="001838F3" w:rsidP="001838F3">
      <w:pPr>
        <w:pStyle w:val="LMMABAufgabenstellung"/>
        <w:rPr>
          <w:b w:val="0"/>
          <w:bCs w:val="0"/>
          <w:sz w:val="22"/>
          <w:szCs w:val="22"/>
        </w:rPr>
      </w:pPr>
      <w:r w:rsidRPr="00303008">
        <w:rPr>
          <w:b w:val="0"/>
          <w:bCs w:val="0"/>
          <w:sz w:val="22"/>
          <w:szCs w:val="22"/>
        </w:rPr>
        <w:t>Unter dem Hasen und der Raupe sehen wir _________________________________ .</w:t>
      </w:r>
    </w:p>
    <w:p w14:paraId="6CE338FC" w14:textId="77777777" w:rsidR="001838F3" w:rsidRPr="00303008" w:rsidRDefault="001838F3" w:rsidP="001838F3">
      <w:pPr>
        <w:pStyle w:val="LMMABAufgabenstellung"/>
        <w:rPr>
          <w:b w:val="0"/>
          <w:bCs w:val="0"/>
          <w:sz w:val="22"/>
          <w:szCs w:val="22"/>
        </w:rPr>
      </w:pPr>
      <w:r w:rsidRPr="00303008">
        <w:rPr>
          <w:b w:val="0"/>
          <w:bCs w:val="0"/>
          <w:sz w:val="22"/>
          <w:szCs w:val="22"/>
        </w:rPr>
        <w:t xml:space="preserve">Unten </w:t>
      </w:r>
      <w:r w:rsidRPr="00303008">
        <w:rPr>
          <w:sz w:val="22"/>
          <w:szCs w:val="22"/>
        </w:rPr>
        <w:t>rechts</w:t>
      </w:r>
      <w:r w:rsidRPr="00303008">
        <w:rPr>
          <w:b w:val="0"/>
          <w:bCs w:val="0"/>
          <w:sz w:val="22"/>
          <w:szCs w:val="22"/>
        </w:rPr>
        <w:t xml:space="preserve"> im Bild sehen wir __________________________ .</w:t>
      </w:r>
    </w:p>
    <w:p w14:paraId="0F1EB764" w14:textId="640E0CB0" w:rsidR="00C008F0" w:rsidRPr="00303008" w:rsidRDefault="001838F3" w:rsidP="001838F3">
      <w:pPr>
        <w:pStyle w:val="LMMABAufgabenstellung"/>
        <w:rPr>
          <w:b w:val="0"/>
          <w:bCs w:val="0"/>
          <w:sz w:val="22"/>
          <w:szCs w:val="22"/>
        </w:rPr>
      </w:pPr>
      <w:r w:rsidRPr="00303008">
        <w:rPr>
          <w:b w:val="0"/>
          <w:bCs w:val="0"/>
          <w:sz w:val="22"/>
          <w:szCs w:val="22"/>
        </w:rPr>
        <w:t>Links auf dem Bild fliegt _______________________________ .</w:t>
      </w:r>
    </w:p>
    <w:p w14:paraId="394747B4" w14:textId="77777777" w:rsidR="00DA6601" w:rsidRPr="00303008" w:rsidRDefault="00DA6601" w:rsidP="00DA6601">
      <w:pPr>
        <w:widowControl w:val="0"/>
        <w:autoSpaceDE w:val="0"/>
        <w:autoSpaceDN w:val="0"/>
        <w:adjustRightInd w:val="0"/>
        <w:spacing w:after="0" w:line="250" w:lineRule="atLeast"/>
        <w:ind w:right="-1446"/>
        <w:rPr>
          <w:rFonts w:ascii="MuseoSans-300" w:hAnsi="MuseoSans-300" w:cs="MuseoSans-300"/>
          <w:spacing w:val="1"/>
          <w:kern w:val="1"/>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752"/>
      </w:tblGrid>
      <w:tr w:rsidR="000E50E9" w:rsidRPr="00303008" w14:paraId="7471C165" w14:textId="77777777" w:rsidTr="00B36AA0">
        <w:tc>
          <w:tcPr>
            <w:tcW w:w="9892" w:type="dxa"/>
            <w:shd w:val="clear" w:color="auto" w:fill="E4EAFC"/>
          </w:tcPr>
          <w:p w14:paraId="67125EF3" w14:textId="77777777" w:rsidR="00EB137B" w:rsidRPr="00303008" w:rsidRDefault="00EB137B" w:rsidP="00EB137B">
            <w:pPr>
              <w:pStyle w:val="LMMABWortboxBegriffe"/>
              <w:rPr>
                <w:color w:val="00889B"/>
                <w:sz w:val="22"/>
                <w:szCs w:val="22"/>
              </w:rPr>
            </w:pPr>
            <w:r w:rsidRPr="00303008">
              <w:rPr>
                <w:color w:val="00889B"/>
                <w:sz w:val="22"/>
                <w:szCs w:val="22"/>
              </w:rPr>
              <w:t xml:space="preserve">*bunte Blumen * viele Tiere * zwei rote Affen * Bäume * -e Seekatze * -r Hase *-e Raupe* -r Schmetterling und -r Frosch * -r Fuchs * </w:t>
            </w:r>
          </w:p>
          <w:p w14:paraId="7E96A62B" w14:textId="6F394085" w:rsidR="000E50E9" w:rsidRPr="00303008" w:rsidRDefault="00EB137B" w:rsidP="00EB137B">
            <w:pPr>
              <w:pStyle w:val="LMMABWortboxBegriffe"/>
              <w:rPr>
                <w:color w:val="00889B"/>
                <w:sz w:val="22"/>
                <w:szCs w:val="22"/>
              </w:rPr>
            </w:pPr>
            <w:r w:rsidRPr="00303008">
              <w:rPr>
                <w:color w:val="00889B"/>
                <w:sz w:val="22"/>
                <w:szCs w:val="22"/>
              </w:rPr>
              <w:t>-r Schmetterling* -s Chamäleon</w:t>
            </w:r>
          </w:p>
        </w:tc>
      </w:tr>
    </w:tbl>
    <w:p w14:paraId="7F7A3419" w14:textId="77777777" w:rsidR="00A537FB" w:rsidRDefault="00A537FB" w:rsidP="00E822D4">
      <w:pPr>
        <w:pStyle w:val="LMMABAUFGABE"/>
        <w:rPr>
          <w:color w:val="00889B"/>
        </w:rPr>
      </w:pPr>
    </w:p>
    <w:p w14:paraId="078D7CE4" w14:textId="77777777" w:rsidR="00A537FB" w:rsidRDefault="00A537FB">
      <w:pPr>
        <w:rPr>
          <w:rFonts w:ascii="Museo Sans 900" w:hAnsi="Museo Sans 900" w:cs="MuseoSans-500"/>
          <w:bCs/>
          <w:caps/>
          <w:color w:val="00889B"/>
          <w:spacing w:val="1"/>
          <w:kern w:val="28"/>
          <w:position w:val="6"/>
          <w:sz w:val="28"/>
          <w:szCs w:val="28"/>
        </w:rPr>
      </w:pPr>
      <w:r>
        <w:rPr>
          <w:color w:val="00889B"/>
        </w:rPr>
        <w:br w:type="page"/>
      </w:r>
    </w:p>
    <w:p w14:paraId="0E81D6BF" w14:textId="77777777" w:rsidR="004B475E" w:rsidRDefault="004B475E" w:rsidP="00303008">
      <w:pPr>
        <w:pStyle w:val="LMMABAUFGABE"/>
        <w:rPr>
          <w:color w:val="00889B"/>
        </w:rPr>
      </w:pPr>
    </w:p>
    <w:p w14:paraId="06F6A053" w14:textId="7D49AD14" w:rsidR="00DA6601" w:rsidRPr="00303008" w:rsidRDefault="00DA6601" w:rsidP="00303008">
      <w:pPr>
        <w:pStyle w:val="LMMABAUFGABE"/>
        <w:rPr>
          <w:color w:val="00889B"/>
        </w:rPr>
      </w:pPr>
      <w:r w:rsidRPr="00995000">
        <w:rPr>
          <w:color w:val="00889B"/>
        </w:rPr>
        <w:t xml:space="preserve">Aufgabe </w:t>
      </w:r>
      <w:r w:rsidR="00A537FB">
        <w:rPr>
          <w:color w:val="00889B"/>
        </w:rPr>
        <w:t>3</w:t>
      </w:r>
    </w:p>
    <w:p w14:paraId="4EC22A9C" w14:textId="43A092B7" w:rsidR="00303008" w:rsidRPr="00E80A59" w:rsidRDefault="00303008" w:rsidP="00E80A59">
      <w:pPr>
        <w:pStyle w:val="LMMABAufgabenstellung"/>
        <w:rPr>
          <w:b w:val="0"/>
          <w:bCs w:val="0"/>
          <w:sz w:val="22"/>
          <w:szCs w:val="22"/>
        </w:rPr>
      </w:pPr>
      <w:r w:rsidRPr="00303008">
        <w:rPr>
          <w:b w:val="0"/>
          <w:bCs w:val="0"/>
          <w:sz w:val="22"/>
          <w:szCs w:val="22"/>
        </w:rPr>
        <w:t xml:space="preserve">Seht euch das </w:t>
      </w:r>
      <w:r w:rsidR="00E80A59">
        <w:rPr>
          <w:b w:val="0"/>
          <w:bCs w:val="0"/>
          <w:sz w:val="22"/>
          <w:szCs w:val="22"/>
        </w:rPr>
        <w:t>Titelb</w:t>
      </w:r>
      <w:r w:rsidRPr="00303008">
        <w:rPr>
          <w:b w:val="0"/>
          <w:bCs w:val="0"/>
          <w:sz w:val="22"/>
          <w:szCs w:val="22"/>
        </w:rPr>
        <w:t xml:space="preserve">ild </w:t>
      </w:r>
      <w:r w:rsidR="00E80A59">
        <w:rPr>
          <w:b w:val="0"/>
          <w:bCs w:val="0"/>
          <w:sz w:val="22"/>
          <w:szCs w:val="22"/>
        </w:rPr>
        <w:t xml:space="preserve">des Magazins </w:t>
      </w:r>
      <w:r w:rsidRPr="00303008">
        <w:rPr>
          <w:b w:val="0"/>
          <w:bCs w:val="0"/>
          <w:sz w:val="22"/>
          <w:szCs w:val="22"/>
        </w:rPr>
        <w:t xml:space="preserve">genau an. Überlegt euch in der Gruppe einen Titel für das Bild. Begründet eure Wahl. Sammelt dann Ideen, was euch an dem Bild gefällt und was nicht. Die Redemittel können helfen. Präsentiert eure Ideen im Plenum. </w:t>
      </w:r>
    </w:p>
    <w:p w14:paraId="09E98D4C" w14:textId="77777777" w:rsidR="00303008" w:rsidRDefault="00303008" w:rsidP="00303008">
      <w:pPr>
        <w:pStyle w:val="StandardWeb"/>
      </w:pPr>
      <w:r>
        <w:t>Das Bild hat den Titel: _______________________________________________________</w:t>
      </w:r>
    </w:p>
    <w:p w14:paraId="5FDE624B" w14:textId="77777777" w:rsidR="00303008" w:rsidRDefault="00303008" w:rsidP="00303008">
      <w:pPr>
        <w:pStyle w:val="StandardWeb"/>
      </w:pPr>
      <w:r>
        <w:t>Wir haben den Titel gewählt, weil ______________________________________________</w:t>
      </w:r>
    </w:p>
    <w:p w14:paraId="716DAE3C" w14:textId="77777777" w:rsidR="00303008" w:rsidRDefault="00303008" w:rsidP="00303008">
      <w:pPr>
        <w:pStyle w:val="StandardWeb"/>
      </w:pPr>
      <w:r>
        <w:t>_________________________________________________________________________</w:t>
      </w:r>
    </w:p>
    <w:p w14:paraId="17C22F95" w14:textId="77777777" w:rsidR="00303008" w:rsidRDefault="00303008" w:rsidP="00303008">
      <w:pPr>
        <w:pStyle w:val="StandardWeb"/>
      </w:pPr>
      <w:r>
        <w:t>Auf dem Bild gefällt uns, dass ________________________________________________</w:t>
      </w:r>
    </w:p>
    <w:p w14:paraId="0FA81D4E" w14:textId="77777777" w:rsidR="00303008" w:rsidRDefault="00303008" w:rsidP="00303008">
      <w:pPr>
        <w:pStyle w:val="StandardWeb"/>
      </w:pPr>
      <w:r>
        <w:t>_________________________________________________________________________</w:t>
      </w:r>
    </w:p>
    <w:p w14:paraId="3F78F953" w14:textId="77777777" w:rsidR="00303008" w:rsidRDefault="00303008" w:rsidP="00303008">
      <w:pPr>
        <w:pStyle w:val="StandardWeb"/>
      </w:pPr>
      <w:r>
        <w:t>Auf dem Bild gefällt uns gar nicht, dass _________________________________________</w:t>
      </w:r>
    </w:p>
    <w:p w14:paraId="1F01C3A4" w14:textId="77777777" w:rsidR="00303008" w:rsidRPr="00850101" w:rsidRDefault="00303008" w:rsidP="00303008">
      <w:pPr>
        <w:pStyle w:val="StandardWeb"/>
      </w:pPr>
      <w:r>
        <w:t>_________________________________________________________________________</w:t>
      </w:r>
    </w:p>
    <w:p w14:paraId="51FB6E04" w14:textId="77777777" w:rsidR="004B475E" w:rsidRDefault="004B475E" w:rsidP="00995000">
      <w:pPr>
        <w:pStyle w:val="LMMABAUFGABE"/>
        <w:spacing w:after="0"/>
        <w:rPr>
          <w:color w:val="00889B"/>
        </w:rPr>
      </w:pPr>
    </w:p>
    <w:sectPr w:rsidR="004B475E" w:rsidSect="0091187F">
      <w:headerReference w:type="default" r:id="rId32"/>
      <w:footerReference w:type="default" r:id="rId33"/>
      <w:headerReference w:type="first" r:id="rId34"/>
      <w:footerReference w:type="first" r:id="rId3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AE963A" w14:textId="77777777" w:rsidR="000E486E" w:rsidRDefault="000E486E" w:rsidP="004F0C8C">
      <w:pPr>
        <w:spacing w:after="0" w:line="240" w:lineRule="auto"/>
      </w:pPr>
      <w:r>
        <w:separator/>
      </w:r>
    </w:p>
  </w:endnote>
  <w:endnote w:type="continuationSeparator" w:id="0">
    <w:p w14:paraId="42038A57" w14:textId="77777777" w:rsidR="000E486E" w:rsidRDefault="000E486E"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7330D" w14:textId="77777777" w:rsidR="000E486E" w:rsidRDefault="000E486E" w:rsidP="004F0C8C">
      <w:pPr>
        <w:spacing w:after="0" w:line="240" w:lineRule="auto"/>
      </w:pPr>
      <w:r>
        <w:separator/>
      </w:r>
    </w:p>
  </w:footnote>
  <w:footnote w:type="continuationSeparator" w:id="0">
    <w:p w14:paraId="65C39456" w14:textId="77777777" w:rsidR="000E486E" w:rsidRDefault="000E486E"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A93B8" w14:textId="1F938CFD" w:rsidR="00D8071A" w:rsidRDefault="009A7388" w:rsidP="006C2472">
    <w:pPr>
      <w:pStyle w:val="Kopfzeile"/>
    </w:pPr>
    <w:r>
      <w:rPr>
        <w:noProof/>
        <w:lang w:eastAsia="de-DE"/>
      </w:rPr>
      <w:drawing>
        <wp:anchor distT="0" distB="0" distL="114300" distR="114300" simplePos="0" relativeHeight="251662336" behindDoc="1" locked="0" layoutInCell="1" allowOverlap="1" wp14:anchorId="7EFFDD5B" wp14:editId="144C1A8A">
          <wp:simplePos x="0" y="0"/>
          <wp:positionH relativeFrom="page">
            <wp:posOffset>818707</wp:posOffset>
          </wp:positionH>
          <wp:positionV relativeFrom="page">
            <wp:posOffset>170121</wp:posOffset>
          </wp:positionV>
          <wp:extent cx="1998921" cy="718181"/>
          <wp:effectExtent l="0" t="0" r="1905" b="635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008579" cy="721651"/>
                  </a:xfrm>
                  <a:prstGeom prst="rect">
                    <a:avLst/>
                  </a:prstGeom>
                </pic:spPr>
              </pic:pic>
            </a:graphicData>
          </a:graphic>
          <wp14:sizeRelH relativeFrom="margin">
            <wp14:pctWidth>0</wp14:pctWidth>
          </wp14:sizeRelH>
          <wp14:sizeRelV relativeFrom="margin">
            <wp14:pctHeight>0</wp14:pctHeight>
          </wp14:sizeRelV>
        </wp:anchor>
      </w:drawing>
    </w:r>
    <w:r w:rsidR="0048518C">
      <w:rPr>
        <w:noProof/>
        <w:lang w:eastAsia="de-DE"/>
      </w:rPr>
      <mc:AlternateContent>
        <mc:Choice Requires="wps">
          <w:drawing>
            <wp:anchor distT="0" distB="0" distL="114300" distR="114300" simplePos="0" relativeHeight="251663360" behindDoc="0" locked="0" layoutInCell="0" allowOverlap="1" wp14:anchorId="74B6417D" wp14:editId="52E6F5BF">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70AA1495" w:rsidR="0091187F" w:rsidRPr="006E639C" w:rsidRDefault="003B46B0" w:rsidP="0091187F">
                          <w:pPr>
                            <w:jc w:val="center"/>
                            <w:rPr>
                              <w:rFonts w:ascii="Museo Sans 900" w:hAnsi="Museo Sans 900"/>
                              <w:color w:val="00529C"/>
                              <w:sz w:val="32"/>
                              <w:szCs w:val="32"/>
                            </w:rPr>
                          </w:pPr>
                          <w:r>
                            <w:rPr>
                              <w:rFonts w:ascii="Museo Sans 900" w:hAnsi="Museo Sans 900"/>
                              <w:color w:val="00529C"/>
                              <w:sz w:val="32"/>
                              <w:szCs w:val="32"/>
                            </w:rPr>
                            <w:t>Titelbild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70AA1495" w:rsidR="0091187F" w:rsidRPr="006E639C" w:rsidRDefault="003B46B0" w:rsidP="0091187F">
                    <w:pPr>
                      <w:jc w:val="center"/>
                      <w:rPr>
                        <w:rFonts w:ascii="Museo Sans 900" w:hAnsi="Museo Sans 900"/>
                        <w:color w:val="00529C"/>
                        <w:sz w:val="32"/>
                        <w:szCs w:val="32"/>
                      </w:rPr>
                    </w:pPr>
                    <w:r>
                      <w:rPr>
                        <w:rFonts w:ascii="Museo Sans 900" w:hAnsi="Museo Sans 900"/>
                        <w:color w:val="00529C"/>
                        <w:sz w:val="32"/>
                        <w:szCs w:val="32"/>
                      </w:rPr>
                      <w:t>Titelbild</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E486E"/>
    <w:rsid w:val="000E50E9"/>
    <w:rsid w:val="0011787F"/>
    <w:rsid w:val="001838F3"/>
    <w:rsid w:val="002956CB"/>
    <w:rsid w:val="00303008"/>
    <w:rsid w:val="003B46B0"/>
    <w:rsid w:val="00433401"/>
    <w:rsid w:val="0048518C"/>
    <w:rsid w:val="004A40F6"/>
    <w:rsid w:val="004B475E"/>
    <w:rsid w:val="004F0C8C"/>
    <w:rsid w:val="00505E76"/>
    <w:rsid w:val="00543DD4"/>
    <w:rsid w:val="00554F2E"/>
    <w:rsid w:val="005A0BFA"/>
    <w:rsid w:val="005D77BB"/>
    <w:rsid w:val="00655D4D"/>
    <w:rsid w:val="006601A8"/>
    <w:rsid w:val="006C2472"/>
    <w:rsid w:val="006E639C"/>
    <w:rsid w:val="007068DA"/>
    <w:rsid w:val="00737FF8"/>
    <w:rsid w:val="007E44A6"/>
    <w:rsid w:val="007E50E4"/>
    <w:rsid w:val="008E3200"/>
    <w:rsid w:val="0091187F"/>
    <w:rsid w:val="00995000"/>
    <w:rsid w:val="009A7388"/>
    <w:rsid w:val="009F2132"/>
    <w:rsid w:val="00A30972"/>
    <w:rsid w:val="00A537FB"/>
    <w:rsid w:val="00B36AA0"/>
    <w:rsid w:val="00B62123"/>
    <w:rsid w:val="00C008F0"/>
    <w:rsid w:val="00CB586C"/>
    <w:rsid w:val="00D142C5"/>
    <w:rsid w:val="00D8071A"/>
    <w:rsid w:val="00D866F4"/>
    <w:rsid w:val="00D9267A"/>
    <w:rsid w:val="00DA6601"/>
    <w:rsid w:val="00E447D4"/>
    <w:rsid w:val="00E44EED"/>
    <w:rsid w:val="00E80A59"/>
    <w:rsid w:val="00E822D4"/>
    <w:rsid w:val="00EB137B"/>
    <w:rsid w:val="00ED5A20"/>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StandardWeb">
    <w:name w:val="Normal (Web)"/>
    <w:basedOn w:val="Standard"/>
    <w:uiPriority w:val="99"/>
    <w:unhideWhenUsed/>
    <w:rsid w:val="00655D4D"/>
    <w:pPr>
      <w:spacing w:before="100" w:beforeAutospacing="1" w:after="100" w:afterAutospacing="1" w:line="240" w:lineRule="auto"/>
    </w:pPr>
    <w:rPr>
      <w:rFont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customXml" Target="ink/ink2.xml"/><Relationship Id="rId18" Type="http://schemas.openxmlformats.org/officeDocument/2006/relationships/image" Target="media/image4.png"/><Relationship Id="rId26" Type="http://schemas.openxmlformats.org/officeDocument/2006/relationships/image" Target="media/image8.png"/><Relationship Id="rId21" Type="http://schemas.openxmlformats.org/officeDocument/2006/relationships/customXml" Target="ink/ink6.xm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customXml" Target="ink/ink4.xml"/><Relationship Id="rId25" Type="http://schemas.openxmlformats.org/officeDocument/2006/relationships/customXml" Target="ink/ink8.xm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5.png"/><Relationship Id="rId29" Type="http://schemas.openxmlformats.org/officeDocument/2006/relationships/customXml" Target="ink/ink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ustomXml" Target="ink/ink1.xml"/><Relationship Id="rId24" Type="http://schemas.openxmlformats.org/officeDocument/2006/relationships/image" Target="media/image7.png"/><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ink/ink3.xml"/><Relationship Id="rId23" Type="http://schemas.openxmlformats.org/officeDocument/2006/relationships/customXml" Target="ink/ink7.xml"/><Relationship Id="rId28" Type="http://schemas.openxmlformats.org/officeDocument/2006/relationships/image" Target="media/image9.png"/><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ustomXml" Target="ink/ink5.xml"/><Relationship Id="rId31"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6.png"/><Relationship Id="rId27" Type="http://schemas.openxmlformats.org/officeDocument/2006/relationships/customXml" Target="ink/ink9.xml"/><Relationship Id="rId30" Type="http://schemas.openxmlformats.org/officeDocument/2006/relationships/image" Target="media/image10.png"/><Relationship Id="rId35" Type="http://schemas.openxmlformats.org/officeDocument/2006/relationships/footer" Target="footer2.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54.014"/>
    </inkml:context>
    <inkml:brush xml:id="br0">
      <inkml:brushProperty name="width" value="0.1" units="cm"/>
      <inkml:brushProperty name="height" value="0.1" units="cm"/>
      <inkml:brushProperty name="color" value="#FFC114"/>
    </inkml:brush>
  </inkml:definitions>
  <inkml:trace contextRef="#ctx0" brushRef="#br0">38 1 24575,'0'14'0,"-2"1"0,-1 1 0,0 0 0,0 0 0,1-1 0,-1-2 0,3-4 0,-3-1 0,3-5 0,0 1 0,0 0 0,-3 0 0,2-1 0,-1 1 0,1-1 0,-1 3 0,1-3 0,-1 3 0,2-1 0,0 5 0,0-4 0,-1 6 0,0-3 0,-1 1 0,0 1 0,2 0 0,0-2 0,0 4 0,0 3 0,0 8 0,0 5 0,0 3 0,0 2 0,0-2 0,1-2 0,3 1 0,3-1 0,1 1 0,1-1 0,0 0 0,-1 1 0,-1-2 0,0-2 0,0-4 0,0-2 0,0-3 0,0 2 0,-2 2 0,0 3 0,-2 5 0,-1 1 0,-1-1 0,-1 2 0,0 0 0,0 3 0,0 1 0,0 3 0,0 1 0,0-2 0,1-2 0,0-3 0,4 4 0,-2-10 0,3 8 0,-4-11 0,-1 8 0,3 1 0,-2 4 0,3 4 0,3 6 0,3 7 0,3 6 0,1 4 0,2-2 0,-1-10 0,-3-12 0,-3-12 0,-4-8 0,-1-6 0,0-1 0,2 2 0,0 4 0,1 4 0,0 4 0,0 1 0,-1-1 0,-2-3 0,1 0 0,1 1 0,2 1 0,1 2 0,-1-2 0,-2 1 0,1 0 0,0 2 0,2 1 0,0-1 0,-1-2 0,0-1 0,-2-2 0,-1-1 0,-1-4 0,-2-2 0,0-3 0,1 2 0,0 1 0,2 6 0,1 2 0,4 0 0,-6-9 0,2 4 0,-7 0 0,0 23 0,2 28 0,0-21 0,1 4 0,1 13 0,0 4 0,1 8 0,0 1 0,1 3 0,-1 0 0,1-3 0,-1 0 0,0-4 0,1-2 0,-1-3 0,-1-1 0,1-3 0,-2-1 0,0-4 0,-1-3 0,0-4 0,0-3 0,2 39 0,3-12 0,3-7 0,0-5 0,0-8 0,-1-8 0,-2-8 0,0-4 0,0 1 0,0 4 0,1 7 0,-1 0 0,0-2 0,-2-10 0,-2-8 0,1-5 0,0-2 0,2 6 0,4 3 0,1 2 0,0 1 0,-2-2 0,-3 0 0,-1-1 0,1-1 0,0 4 0,1 2 0,-2 5 0,-3-2 0,-1-7 0,-1-9 0,0-5 0,0-9 0,0 2 0,0-5 0,1 4 0,1 1 0,0 6 0,1 7 0,0 6 0,1 3 0,1-2 0,-1-6 0,0-5 0,-1-9 0,-1-2 0,-2-7 0,0 2 0,0-2 0,0 0 0,0 1 0,0-1 0,0-1 0,1 0 0,1 1 0,-1 0 0,2 3 0,0 3 0,3 1 0,1 1 0,0 3 0,-2-1 0,-1 1 0,-1-1 0,0 1 0,-1 1 0,-1 2 0,-1 1 0,1-3 0,1-4 0,0-4 0,-1-2 0,-1 0 0,0 0 0,0 2 0,0-2 0,0 1 0,0 2 0,0 3 0,0-3 0,0-3 0,0-5 0</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05.602"/>
    </inkml:context>
    <inkml:brush xml:id="br0">
      <inkml:brushProperty name="width" value="0.1" units="cm"/>
      <inkml:brushProperty name="height" value="0.1" units="cm"/>
      <inkml:brushProperty name="color" value="#FFC114"/>
    </inkml:brush>
  </inkml:definitions>
  <inkml:trace contextRef="#ctx0" brushRef="#br0">1 0 24575,'0'29'0,"0"5"0,0 6 0,0 16 0,0-7 0,0 10 0,0-5 0,0 2 0,2 6 0,2 4 0,1 3 0,1-2 0,0-7 0,0-3 0,1-3 0,1 3 0,2 8 0,3 7 0,3 4 0,1-3 0,-2-10 0,-3-12 0,-3-10 0,-2-6 0,3 12 0,2 7 0,5 17 0,0 2 0,0-7 0,-3-13 0,-2-9 0,-5-17 0,1 3 0,-1-9 0,1 3 0,1-1 0,-2-3 0,-2-1 0,-1-3 0,-2-1 0,-1-4 0,1 0 0,-1 0 0,1 0 0,0 2 0,0 0 0,-1 1 0,-1-1 0,0 2 0,2 0 0,2-3 0,1 1 0,2 1 0,-4-5 0,0 0 0,-1-6 0,-1 0 0,6-6 0,11 2 0,7-4 0,15 4 0,18-2 0,17 1 0,22 0 0,-42 1 0,1 1 0,2 0 0,1 0 0,2 1 0,0 0 0,-1 1 0,0 1 0,-5 1 0,-2 1 0,43 6 0,-15-2 0,-7-2 0,-1 0 0,-3 3 0,-2 4 0,-4 5 0,-2 4 0,3 4 0,4 2 0,4-4 0,2-1 0,5-4 0,-19-7 0,19 2 0,-17-5 0,16 4 0,0 4 0,6 4 0,11 4 0,-44-12 0,1 0 0,1-1 0,0 0 0,42 10 0,-15-7 0,-15-4 0,-6-4 0,3 1 0,2 3 0,3 3 0,-1 1 0,-13-1 0,-12-4 0,-15-3 0,-7-3 0,-1-2 0,1-2 0,0 0 0,-2 1 0,-3 0 0,-6-1 0,0 0 0,-3 2 0,0 0 0,-1 0 0,-1 1 0,-1-3 0,0 2 0,-2-2 0,1 1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45.692"/>
    </inkml:context>
    <inkml:brush xml:id="br0">
      <inkml:brushProperty name="width" value="0.1" units="cm"/>
      <inkml:brushProperty name="height" value="0.1" units="cm"/>
      <inkml:brushProperty name="color" value="#FFC114"/>
    </inkml:brush>
  </inkml:definitions>
  <inkml:trace contextRef="#ctx0" brushRef="#br0">77 1 24575,'0'25'0,"0"55"0,0 7 0,0-11 0,0 6 0,0 8 0,0 0 0,0-12 0,0 3 0,0-6 0,0 4 0,0-2 0,0 18 0,0 6 0,0-14 0,0 10 0,0 3 0,0-5 0,2 5 0,1-4 0,1 4-303,-1-7 1,1 4 0,0-1 0,0-7 302,3-3 0,1-5 0,-1-3 0,0-8 0,1-1 0,-2-1 0,0 23 0,-1-2 0,-2-6 0,0-2 0,0-11 0,1-6 0,0 20 0,5-13 0,-7-37 0,-4 18 0,-3 3 0,-2 8 0,-2 4 0,-2 16 0,-1-9 0,2-19 0,-1 1 0,-2 24 0,-3 12 0,2-6 0,0 0 0,2-4 0,-2 16 0,2 0 0,4-16 0,2-4 0,3-10 0,1-1 604,1-5 1,1-1-605,0-7 0,0-1 0,0 43 0,0-11 0,0-10 0,0-10 0,0 2 0,0 9 0,0 15 0,0-40 0,0 0 0,0 0 0,0 0 0,0 40 0,0-15 0,0-17 0,0-16 0,0-12 0,0-9 0,0-7 0,0-5 0,0-5 0,0-1 0,0 3 0,0 1 0,0 6 0,0 6 0,0 1 0,0 8 0,0-1 0,0 0 0,0-3 0,0-8 0,0-6 0,0-5 0,0-4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42.396"/>
    </inkml:context>
    <inkml:brush xml:id="br0">
      <inkml:brushProperty name="width" value="0.1" units="cm"/>
      <inkml:brushProperty name="height" value="0.1" units="cm"/>
      <inkml:brushProperty name="color" value="#FFC114"/>
    </inkml:brush>
  </inkml:definitions>
  <inkml:trace contextRef="#ctx0" brushRef="#br0">1 1 24575,'43'5'0,"19"11"0,30 9 0,-44-11 0,1 1 0,2 1 0,2 1 0,20 7 0,1 0 0,-23-7 0,2 2 0,36 14 0,2 1 0,-25-7 0,0-1 0,16 8 0,2 3 0,-2-2 0,-1 2 0,-5-2 0,0-2 0,-3-1 0,0-1 0,-5-4 0,0-2 0,1-2 0,0-2 0,1-1 0,1 0 0,-1-2 0,0-1 0,3 2 0,1-1 0,-4-1 0,0 1 0,1 1 0,0-1 0,1 1 0,0-1 0,-4-1 0,-1-2 0,4 0 0,-2-1 0,-3-4 0,-1-1 0,-5-1 0,0-1 0,0 0 0,0 1 0,-6 1 0,0 1 0,-2 2 0,-1 2 0,39 13 0,-22-2 0,-16-4 0,-21-7 0,-3 2 0,-8 1 0,6 7 0,-2 3 0,-3-2 0,-4-5 0,-2-9 0,-2-2 0,2-3 0,2 0 0,3 3 0,1 0 0,1 1 0,-1-1 0,-1-1 0,1 2 0,5 1 0,4 5 0,4 0 0,-2 0 0,-5 0 0,-7-5 0,-6-5 0,-2-2 0,-1-3 0,0 3 0,3 3 0,2 3 0,6 3 0,-7-1 0,4 1 0,-8-5 0,-1 0 0,-3-4 0,-3 0 0,-1 1 0,2 1 0,-1 1 0,1 0 0,-2-1 0,-1-2 0,-1-2 0,-1-1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36.475"/>
    </inkml:context>
    <inkml:brush xml:id="br0">
      <inkml:brushProperty name="width" value="0.1" units="cm"/>
      <inkml:brushProperty name="height" value="0.1" units="cm"/>
      <inkml:brushProperty name="color" value="#FFC114"/>
    </inkml:brush>
  </inkml:definitions>
  <inkml:trace contextRef="#ctx0" brushRef="#br0">2252 0 24575,'0'39'0,"0"23"0,0-22 0,0 35 0,0-14 0,0 28 0,0-35 0,0 1 0,0-1 0,0-1 0,-2 0 0,0 0 0,0-2 0,-1 0 0,1-1 0,-1 1 0,1 10 0,1 1 0,-1 35 0,1-41 0,0 1 0,-1-4 0,1-3 0,0 29 0,0-19 0,2 1 0,-1 30 0,0-37 0,0 0 0,0 42 0,0-11 0,0-11 0,0-4 0,0-2 0,0 1 0,0 5 0,0 1 0,0-5 0,0-12 0,0-13 0,0-11 0,1-4 0,1-5 0,1-6 0,0-3 0,-1-1 0,-1-6 0,-1 0 0,-1-8 0,-2 1 0,-2-2 0,-5 0 0,-5-1 0,-8-3 0,-14-5 0,-20-9 0,-16-3 0,-16-4 0,-5 0 0,-2 6 0,-1 4 0,-2 5 0,49 7 0,-1-1 0,1 1 0,-1-1 0,-48-5 0,13 0 0,10 0 0,12 2 0,6 1 0,3 2 0,0 2 0,-4 0 0,1 2 0,5 0 0,8 0 0,11 0 0,6 0 0,3 0 0,1 0 0,-2 0 0,1 0 0,1 0 0,1-2 0,2 0 0,0 1 0,1 0 0,-1 1 0,1 0 0,1 0 0,7 0 0,0 0 0,5 0 0,-2-1 0,-3 0 0,-3-2 0,-3 0 0,-1 0 0,2 1 0,1 2 0,9-1 0,0-1 0,5 0 0,-1 1 0,-1 1 0,0 0 0,-1 0 0,-1 0 0,-1 0 0,0 0 0,1 0 0,1 0 0,1-1 0,0-1 0,-1 1 0,0-1 0,-3 1 0,-1-1 0,1 1 0,1-1 0,2 2 0,1 0 0,1 0 0,0 0 0,1 0 0,-3 0 0,0 0 0,0 0 0,0 0 0,2 0 0,0 0 0,1-2 0,0-2 0,1 1 0,1 0 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32.674"/>
    </inkml:context>
    <inkml:brush xml:id="br0">
      <inkml:brushProperty name="width" value="0.1" units="cm"/>
      <inkml:brushProperty name="height" value="0.1" units="cm"/>
      <inkml:brushProperty name="color" value="#FFC114"/>
    </inkml:brush>
  </inkml:definitions>
  <inkml:trace contextRef="#ctx0" brushRef="#br0">6796 0 24575,'0'85'0,"0"-2"0,0 2 0,0-33 0,0 1 0,0 13 0,0 8 0,0-6 0,0-4 0,0-3 0,-1 19 0,0 4 0,-2 4 0,-3-2 0,-1-6 0,-3-2 0,-2 5 0,-1 0 0,1 5 0,0 0 0,2 5 0,1 1 0,2 4 0,1 0 0,1 2 0,0-1 0,-1-1 0,-2 0 0,-1 1 0,0-1 0,0-6 0,0-1 0,-1-1 0,0-3 0,2-1 0,0-1 0,2-7 0,0-2 0,1-4 0,0-3 0,3-11 0,0-5 0,0 26 0,1-27 0,13-24 0,-8-12 0,7 1 0,-12 10 0,-9 41 0,-1-16 0,-2 5 0,1 3 0,-2 3 0,-7 24 0,0 0 0,9-18 0,1 0 0,0 14 0,2 1 0,4-9 0,3-1 0,4-3 0,1 0 0,1-1 0,2-2 0,0-6 0,1-2 0,-1-8 0,-1-3 0,2 31 0,-4-24 0,-1-20 0,1-12 0,1-8 0,-1-1 0,2 4 0,0 7 0,1 12 0,2 8 0,0 4 0,-2-1 0,-1-9 0,-2-9 0,-1-10 0,-2-11 0,-1-2 0,-2-7 0,-1 1 0,-5-2 0,-1 0 0,-4 0 0,5 0 0,0 0 0,4 0 0,-3 0 0,-2 0 0,-3 1 0,-3 1 0,-4-1 0,-4 1 0,-7-2 0,-11 0 0,-16 0 0,-14 0 0,-8 0 0,-5 0 0,-6 0 0,39 0 0,-1 0 0,-7-1 0,-1-2 0,-5-3 0,-1-2 0,-5-4 0,-2-2 0,-22-11 0,1-1 0,26 6 0,0-1 0,3 2 0,-4-3 0,3 2 0,-2-1 0,0 0 0,-15-5 0,-1 0 0,6 2 0,0 0 0,3 0 0,1 1 0,-2 1 0,0 2 0,-1 2 0,0 2 0,3 3 0,0 1 0,2 3 0,1 1 0,3-1 0,1 0 0,-3-2 0,1 0 0,-2 0 0,0 1 0,-2 1 0,-1 1 0,0 2 0,-1 2 0,-1 1 0,-1 1 0,-3-1 0,-1 0 0,1-1 0,0 0 0,1-1 0,1 0 0,3-2 0,1-1 0,3 0 0,0-1 0,2-2 0,0-2 0,-3-3 0,-2-1 0,-1-2 0,-1 0 0,1 0 0,1 1 0,3 3 0,0 0 0,6 2 0,2 0 0,7 2 0,1 0 0,4 0 0,2 1 0,-34-9 0,15 7 0,8 1 0,7 5 0,5 0 0,10 2 0,9 0 0,10 1 0,5 1 0,4 0 0,0 1 0,-3-1 0,-4 1 0,-4 1 0,-4 0 0,-6 0 0,8 0 0,-7 0 0,10 0 0,-1 0 0,5 0 0,2 0 0,7 0 0,0 0 0,4-2 0,-1 1 0,0-2 0,-1 0 0,1 1 0,0-1 0,2 1 0,-1 1 0,1-1 0,0 0 0,-1 0 0,-2-2 0,2 3 0,-4-3 0,1 2 0,-1-1 0,-3 1 0,4 0 0,0 1 0,5 1 0,-1 0 0,0 0 0,-1 0 0,0-2 0,-1 1 0,0-1 0,0 1 0,-1 1 0,1 0 0,-1 0 0,-1 0 0,-1 0 0,-2 0 0,3 0 0,-1 0 0,5 0 0,0 0 0,-1 0 0,0 0 0,-4 0 0,4 0 0,-4 0 0,5 0 0,0 0 0,2 0 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27.394"/>
    </inkml:context>
    <inkml:brush xml:id="br0">
      <inkml:brushProperty name="width" value="0.1" units="cm"/>
      <inkml:brushProperty name="height" value="0.1" units="cm"/>
      <inkml:brushProperty name="color" value="#FFC114"/>
    </inkml:brush>
  </inkml:definitions>
  <inkml:trace contextRef="#ctx0" brushRef="#br0">0 1 24575,'42'44'0,"23"30"0,-14-15 0,4 4 0,4 5 0,2 4-1442,-13-16 0,2 2 1,3 1 1441,12 13 0,4 1 0,-3-2 0,-16-16 0,-3-2 0,3 2 185,0 0 0,4 4 0,-1-2 1,-7-4-186,9 15 0,-4-3 416,7 11 0,-2 0-416,-15-15 0,-3-2 0,-4-4 0,-1-1 0,-7-7 0,-1-2 2233,18 37-2233,-3-6 519,-15-24-519,4 5 0,-8-25 0,11 9 0,4-1 0,7 8 0,4 12 0,2 9 0,2 3 0,-1-7 0,-1-15 0,-3-13 0,-1-9 0,1-5 0,8 1 0,5 3 0,0 1 0,-7-3 0,-11-5 0,-12-5 0,-8-5 0,-3-2 0,-4-4 0,0-1 0,-1-3 0,5 0 0,8 3 0,8 3 0,7 3 0,-13-2 0,0-1 0,-15-4 0,5-1 0,-1 0 0,-1-1 0,0 0 0,-4 0 0,-1 0 0,0 0 0,0 0 0,3 0 0,-5 0 0,-2 0 0,-5 0 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23.161"/>
    </inkml:context>
    <inkml:brush xml:id="br0">
      <inkml:brushProperty name="width" value="0.1" units="cm"/>
      <inkml:brushProperty name="height" value="0.1" units="cm"/>
      <inkml:brushProperty name="color" value="#FFC114"/>
    </inkml:brush>
  </inkml:definitions>
  <inkml:trace contextRef="#ctx0" brushRef="#br0">0 0 24575,'0'41'0,"0"19"0,5 31 0,4 6 0,-2-45 0,2 1 0,2 7 0,0-2 0,12 35 0,-8-24 0,1 1 0,-1-17 0,-1-2 0,3 10 0,1 0 0,-1-6 0,-1-2 0,1-1 0,-1-1 0,0-2 0,-1-1 0,14 39 0,-3-14 0,-3-8 0,-6-23 0,1 3 0,-6-16 0,4 9 0,-1 5 0,3 8 0,2 9 0,1 5 0,-1-2 0,-2-6 0,-3-8 0,1-7 0,-3-3 0,0 3 0,0 1 0,1 6 0,1 1 0,-1-2 0,-1-4 0,1-3 0,1 1 0,4 5 0,1 1 0,-1-7 0,-3-8 0,-7-16 0,0-5 0,-5-10 0,3-1 0,-1-4 0,4-6 0,5-10 0,11-10 0,10-12 0,6-5 0,5-7 0,2-2 0,-1 0 0,4 2 0,0 4 0,2 4 0,0 6 0,0 3 0,-3 3 0,3 2 0,2-4 0,6-5 0,5-8 0,5-11 0,-33 26 0,0-1 0,2-2 0,1 0 0,1 0 0,1 0 0,1 1 0,0 1 0,1 2 0,1 0 0,-3 1 0,1 0 0,-4 1 0,-1 1 0,34-30 0,-6-3 0,-1-1 0,1-2 0,-1 1 0,-1 3 0,0 3 0,-1 3 0,-4 4 0,-3 1 0,-5 2 0,-5 2 0,-3 2 0,-6 1 0,-2 4 0,-1 1 0,-2 3 0,-2 5 0,-4 2 0,-1 2 0,-4 1 0,-4 3 0,-2 1 0,-3 1 0,1-1 0,2-3 0,2-2 0,1 0 0,-1 2 0,-2 3 0,-3 4 0,-2-3 0,3-7 0,4-4 0,1-1 0,1 0 0,-9 15 0,-1 1 0,-7 12 0,1 0 0,-4 2 0,0 1 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17.204"/>
    </inkml:context>
    <inkml:brush xml:id="br0">
      <inkml:brushProperty name="width" value="0.1" units="cm"/>
      <inkml:brushProperty name="height" value="0.1" units="cm"/>
      <inkml:brushProperty name="color" value="#FFC114"/>
    </inkml:brush>
  </inkml:definitions>
  <inkml:trace contextRef="#ctx0" brushRef="#br0">5763 3706 24575,'-16'1'0,"-5"6"0,-6 6 0,-1 2 0,0 4 0,-8 5 0,5-2 0,-26 17 0,6-7 0,-14 8 0,-2-4 0,-10 4 0,-4 2 0,-6 6 0,3 2 0,9-4 0,3-2 0,8-5 0,6-5 0,7-2 0,4-2 0,3-1 0,-3 4 0,-2 1 0,-1 1 0,3-1 0,6-4 0,1 1 0,-3 3 0,-7 7 0,-4 4 0,0-3 0,6-4 0,6-5 0,3-2 0,4 3 0,2-1 0,-1 2 0,10-10 0,-8 5 0,8-9 0,-8 6 0,0-1 0,-3 2 0,-3 0 0,1-1 0,-1 1 0,1 1 0,2-1 0,5-3 0,3-1 0,1-3 0,-1 0 0,-3-1 0,1-1 0,3-2 0,2-1 0,6-4 0,5-4 0,6-4 0,2-7 0,-11-15 0,-6-9 0,-17-14 0,-13-9 0,-4-1 0,-10-4 0,3 4 0,-2 1 0,3 1 0,2 4 0,5 6 0,-1 0 0,-17-15 0,13 9 0,13 8 0,-2 0 0,-30-18 0,29 20 0,-2-1 0,-1-1 0,1-1 0,-2-2 0,0-2 0,-1-1 0,1-1 0,0 1 0,0 1 0,2 2 0,1 1 0,-1 0 0,1-1 0,0-4 0,1-1 0,1-3 0,2-1 0,1-2 0,0 0 0,2 3 0,0 1 0,2 4 0,-1 2 0,1 5 0,-1 1 0,1 3 0,1 2 0,-36-27 0,3 1 0,5 0 0,6 1 0,4 6 0,6 7 0,3 5 0,-1 3 0,1 0 0,-2-1 0,-2-1 0,-1-1 0,-2 3 0,4 1 0,7 4 0,10 6 0,10 6 0,8 5 0,6 5 0,3 2 0,4 2 0,1-2 0,3 2 0,-1-3 0,2 2 0,0 0 0,0 0 0,0 1 0,0 0 0,0-3 0,0-7 0,7-12 0,10-16 0,11-13 0,9-13 0,3-5 0,-1-3 0,8-12 0,-22 40 0,1-1 0,3-4 0,1 0 0,2-2 0,1-1 0,0-2 0,0 0 0,-5 8 0,-1-1 0,7-12 0,-1 1 0,-9 12 0,0 0 0,5-9 0,0-1 0,-2 5 0,1 1 0,0-1 0,0-1 0,5-9 0,0 2 0,-7 15 0,0 1 0,5-13 0,-2 0 0,12-25 0,-16 33 0,0-2 0,-2 3 0,-1 1 0,0 2 0,0 2 0,17-32 0,-8 16 0,-8 18 0,-4 11 0,1 1 0,5-2 0,4-5 0,1 0 0,-5 4 0,-5 8 0,-5 5 0,-1 0 0,-4 10 0,2-4 0,-7 7 0,2-3 0,-4 4 0,3 0 0,-5 5 0,2-1 0,-2 1 0,1-1 0,-1 0 0,1-1 0,2-2 0,2 0 0,0-1 0,0 1 0,-1 1 0,-1 0 0,-1 0 0,-1 2 0,-1 0 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0T09:27:10.565"/>
    </inkml:context>
    <inkml:brush xml:id="br0">
      <inkml:brushProperty name="width" value="0.1" units="cm"/>
      <inkml:brushProperty name="height" value="0.1" units="cm"/>
      <inkml:brushProperty name="color" value="#FFC114"/>
    </inkml:brush>
  </inkml:definitions>
  <inkml:trace contextRef="#ctx0" brushRef="#br0">1 1 24575,'0'36'0,"7"17"0,-2-17 0,11 24 0,-1-9 0,10 26 0,5 13 0,5 2 0,-1-4 0,-1-6 0,-2-2 0,-1-3 0,0-3 0,-1 1 0,-1-3 0,-3-5 0,-3-9 0,-1-10 0,-2-7 0,-3-6 0,2-1 0,0 1 0,2 3 0,3 5 0,1 2 0,4 4 0,2 1 0,1 1 0,1-1 0,-1-4 0,-2-2 0,-3-6 0,-1-2 0,-4-3 0,0 0 0,-2 0 0,1 2 0,-1 1 0,1 0 0,1 4 0,1 0 0,-1-2 0,0-5 0,-3-3 0,-1-3 0,0 0 0,1 2 0,0 2 0,0-2 0,-3-4 0,-1-5 0,-3-4 0,-1-3 0,-1 0 0,2 5 0,7 9 0,7 12 0,5 8 0,1 0 0,-7-6 0,-5-9 0,-4-7 0,-1-3 0,-1 0 0,-1 0 0,-1 2 0,-3-3 0,-1-3 0,1 3 0,3 8 0,3 14 0,2 14 0,2 6 0,0-1 0,0-12 0,-1-15 0,-6-15 0,-5-9 0,-2-6 0,-1-17 0,1-9 0,3-1 0,4 4 0,5 14 0,16 0 0,17 0 0,15 0 0,7 1 0,-5 3 0,-8 0 0,-7 0 0,-5 0 0,-5 0 0,-4 0 0,-6 0 0,0 0 0,2 0 0,4 0 0,6 0 0,2 0 0,2 0 0,-2 0 0,0 0 0,2 0 0,0 0 0,-2 2 0,-5 0 0,-5 1 0,-6 1 0,0 0 0,0-1 0,2-1 0,1-1 0,1-1 0,-7 0 0,6 0 0,-6 0 0,8 2 0,-1 1 0,-1 2 0,-2 0 0,-4 0 0,-5-1 0,-3-2 0,-3-1 0,-2-1 0,-1 0 0,1 0 0,0 1 0,-1 1 0,1 1 0,2 1 0,2-1 0,2 2 0,-1-1 0,-3 0 0,-4-2 0,-3 0 0,-2-1 0,1 0 0,2-1 0,2 0 0,-4 0 0,-1 0 0,-4 0 0</inkml:trace>
</inkml:ink>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AFYC7NJT7KP2-1905227610-1561279</_dlc_DocId>
    <_dlc_DocIdUrl xmlns="30f8d9ab-8048-4911-afe4-f0c444fa604b">
      <Url>https://eduversum.sharepoint.com/sites/Daten/_layouts/15/DocIdRedir.aspx?ID=AFYC7NJT7KP2-1905227610-1561279</Url>
      <Description>AFYC7NJT7KP2-1905227610-1561279</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8" ma:contentTypeDescription="Ein neues Dokument erstellen." ma:contentTypeScope="" ma:versionID="11a7dd6dbcba9c3629070f4d7600413d">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fb3a65ec659d966ee3ef22246568919"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8F562300-8374-4ADC-880C-9A06881D087C}">
  <ds:schemaRefs>
    <ds:schemaRef ds:uri="7a79e2bb-7aaf-4e2c-9539-3aa44b2e1991"/>
    <ds:schemaRef ds:uri="http://www.w3.org/XML/1998/namespace"/>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30f8d9ab-8048-4911-afe4-f0c444fa604b"/>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4.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5.xml><?xml version="1.0" encoding="utf-8"?>
<ds:datastoreItem xmlns:ds="http://schemas.openxmlformats.org/officeDocument/2006/customXml" ds:itemID="{3EA197C4-4B04-4201-9A3E-98BED92B93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3</Pages>
  <Words>241</Words>
  <Characters>1521</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Katharina Hahslinger</cp:lastModifiedBy>
  <cp:revision>15</cp:revision>
  <cp:lastPrinted>2017-07-12T15:42:00Z</cp:lastPrinted>
  <dcterms:created xsi:type="dcterms:W3CDTF">2023-05-31T09:21:00Z</dcterms:created>
  <dcterms:modified xsi:type="dcterms:W3CDTF">2023-05-31T10:00:00Z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78bce863-5384-4927-aae9-ad19c211927c</vt:lpwstr>
  </property>
  <property fmtid="{D5CDD505-2E9C-101B-9397-08002B2CF9AE}" pid="5" name="MediaServiceImageTags">
    <vt:lpwstr/>
  </property>
</Properties>
</file>