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0087" w:rsidP="00BB0087" w:rsidRDefault="00BB0087" w14:paraId="121BECDA" w14:textId="420639BB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Project / Tender Reference:</w:t>
      </w:r>
      <w:r w:rsidRPr="00BB0087">
        <w:rPr>
          <w:rFonts w:asciiTheme="majorHAnsi" w:hAnsiTheme="majorHAnsi"/>
          <w:sz w:val="22"/>
          <w:lang w:val="en-US"/>
        </w:rPr>
        <w:t xml:space="preserve"> </w:t>
      </w:r>
      <w:r w:rsidR="0051358B">
        <w:rPr>
          <w:rFonts w:asciiTheme="majorHAnsi" w:hAnsiTheme="majorHAnsi"/>
          <w:sz w:val="22"/>
          <w:lang w:val="en-US"/>
        </w:rPr>
        <w:t>M</w:t>
      </w:r>
      <w:r w:rsidRPr="0051358B" w:rsidR="0051358B">
        <w:rPr>
          <w:rFonts w:asciiTheme="majorHAnsi" w:hAnsiTheme="majorHAnsi"/>
          <w:sz w:val="22"/>
          <w:lang w:val="en-US"/>
        </w:rPr>
        <w:t>aintenance services</w:t>
      </w:r>
      <w:r w:rsidR="0051358B">
        <w:rPr>
          <w:rFonts w:asciiTheme="majorHAnsi" w:hAnsiTheme="majorHAnsi"/>
          <w:sz w:val="22"/>
          <w:lang w:val="en-US"/>
        </w:rPr>
        <w:t xml:space="preserve"> for the Goethe-Institut Cairo</w:t>
      </w:r>
    </w:p>
    <w:p w:rsidRPr="00BB0087" w:rsidR="000E04AA" w:rsidP="00BB0087" w:rsidRDefault="000E04AA" w14:paraId="2653A681" w14:textId="77777777">
      <w:pPr>
        <w:rPr>
          <w:rFonts w:asciiTheme="majorHAnsi" w:hAnsiTheme="majorHAnsi"/>
          <w:sz w:val="22"/>
          <w:lang w:val="en-US"/>
        </w:rPr>
      </w:pPr>
    </w:p>
    <w:p w:rsidRPr="00114E2B" w:rsidR="00E8785D" w:rsidP="00114E2B" w:rsidRDefault="00BB0087" w14:paraId="7312DCCD" w14:textId="77777777">
      <w:pPr>
        <w:rPr>
          <w:rFonts w:asciiTheme="majorHAnsi" w:hAnsiTheme="majorHAnsi"/>
          <w:b/>
          <w:bCs/>
          <w:sz w:val="22"/>
        </w:rPr>
      </w:pPr>
      <w:r w:rsidRPr="00114E2B">
        <w:rPr>
          <w:rFonts w:asciiTheme="majorHAnsi" w:hAnsiTheme="majorHAnsi"/>
          <w:b/>
          <w:bCs/>
          <w:sz w:val="22"/>
          <w:lang w:val="en-US"/>
        </w:rPr>
        <w:t>Property / Site Address:</w:t>
      </w:r>
      <w:r w:rsidRPr="00114E2B">
        <w:rPr>
          <w:rFonts w:asciiTheme="majorHAnsi" w:hAnsiTheme="majorHAnsi"/>
          <w:sz w:val="22"/>
          <w:lang w:val="en-US"/>
        </w:rPr>
        <w:t xml:space="preserve"> </w:t>
      </w:r>
    </w:p>
    <w:p w:rsidRPr="00114E2B" w:rsidR="00114E2B" w:rsidP="00114E2B" w:rsidRDefault="00114E2B" w14:paraId="5D4F664F" w14:textId="6B1CAA5B">
      <w:pPr>
        <w:pStyle w:val="Listenabsatz"/>
        <w:numPr>
          <w:ilvl w:val="0"/>
          <w:numId w:val="15"/>
        </w:numPr>
        <w:rPr>
          <w:rFonts w:asciiTheme="majorHAnsi" w:hAnsiTheme="majorHAnsi"/>
          <w:sz w:val="22"/>
          <w:lang w:val="en-US"/>
        </w:rPr>
      </w:pPr>
      <w:r w:rsidRPr="00114E2B">
        <w:rPr>
          <w:rFonts w:asciiTheme="majorHAnsi" w:hAnsiTheme="majorHAnsi"/>
          <w:sz w:val="22"/>
          <w:lang w:val="en-US"/>
        </w:rPr>
        <w:t xml:space="preserve">Bustan :5 El-Bustan Street  </w:t>
      </w:r>
    </w:p>
    <w:p w:rsidRPr="00114E2B" w:rsidR="00114E2B" w:rsidP="00114E2B" w:rsidRDefault="00114E2B" w14:paraId="2BDF2655" w14:textId="7F19829B">
      <w:pPr>
        <w:pStyle w:val="Listenabsatz"/>
        <w:numPr>
          <w:ilvl w:val="0"/>
          <w:numId w:val="15"/>
        </w:numPr>
        <w:rPr>
          <w:rFonts w:asciiTheme="majorHAnsi" w:hAnsiTheme="majorHAnsi"/>
          <w:sz w:val="22"/>
          <w:lang w:val="en-US"/>
        </w:rPr>
      </w:pPr>
      <w:r w:rsidRPr="00114E2B">
        <w:rPr>
          <w:rFonts w:asciiTheme="majorHAnsi" w:hAnsiTheme="majorHAnsi"/>
          <w:sz w:val="22"/>
          <w:lang w:val="en-US"/>
        </w:rPr>
        <w:t xml:space="preserve">White Villa: 13 Hussein Wassef Street  </w:t>
      </w:r>
    </w:p>
    <w:p w:rsidRPr="00114E2B" w:rsidR="000E04AA" w:rsidP="00114E2B" w:rsidRDefault="00114E2B" w14:paraId="6D58748C" w14:textId="02E6FE6A">
      <w:pPr>
        <w:pStyle w:val="Listenabsatz"/>
        <w:numPr>
          <w:ilvl w:val="0"/>
          <w:numId w:val="15"/>
        </w:numPr>
        <w:rPr>
          <w:rFonts w:asciiTheme="majorHAnsi" w:hAnsiTheme="majorHAnsi"/>
          <w:sz w:val="22"/>
          <w:szCs w:val="22"/>
          <w:lang w:val="en-US"/>
        </w:rPr>
      </w:pPr>
      <w:proofErr w:type="spellStart"/>
      <w:r w:rsidRPr="00114E2B">
        <w:rPr>
          <w:rFonts w:asciiTheme="majorHAnsi" w:hAnsiTheme="majorHAnsi"/>
          <w:sz w:val="22"/>
          <w:lang w:val="en-US"/>
        </w:rPr>
        <w:t>Palmenhof</w:t>
      </w:r>
      <w:proofErr w:type="spellEnd"/>
      <w:r w:rsidRPr="00114E2B">
        <w:rPr>
          <w:rFonts w:asciiTheme="majorHAnsi" w:hAnsiTheme="majorHAnsi"/>
          <w:sz w:val="22"/>
          <w:lang w:val="en-US"/>
        </w:rPr>
        <w:t xml:space="preserve">: </w:t>
      </w:r>
      <w:r w:rsidRPr="00114E2B">
        <w:rPr>
          <w:rFonts w:asciiTheme="majorHAnsi" w:hAnsiTheme="majorHAnsi"/>
          <w:sz w:val="22"/>
        </w:rPr>
        <w:t>17 Hussein Wassef Street</w:t>
      </w:r>
    </w:p>
    <w:p w:rsidRPr="00114E2B" w:rsidR="00114E2B" w:rsidP="00114E2B" w:rsidRDefault="00114E2B" w14:paraId="02E44343" w14:textId="77777777">
      <w:pPr>
        <w:rPr>
          <w:rFonts w:asciiTheme="majorHAnsi" w:hAnsiTheme="majorHAnsi"/>
          <w:sz w:val="22"/>
          <w:lang w:val="en-US"/>
        </w:rPr>
      </w:pPr>
    </w:p>
    <w:p w:rsidR="00BB0087" w:rsidP="00BB0087" w:rsidRDefault="00BB0087" w14:paraId="22CEC6DA" w14:textId="2ED74260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Date of Site Survey:</w:t>
      </w:r>
      <w:r w:rsidRPr="00BB0087">
        <w:rPr>
          <w:rFonts w:asciiTheme="majorHAnsi" w:hAnsiTheme="majorHAnsi"/>
          <w:sz w:val="22"/>
          <w:lang w:val="en-US"/>
        </w:rPr>
        <w:t xml:space="preserve"> [</w:t>
      </w:r>
      <w:r w:rsidR="00114E2B">
        <w:rPr>
          <w:rFonts w:asciiTheme="majorHAnsi" w:hAnsiTheme="majorHAnsi"/>
          <w:sz w:val="22"/>
          <w:lang w:val="en-US"/>
        </w:rPr>
        <w:tab/>
      </w:r>
      <w:r w:rsidR="00114E2B">
        <w:rPr>
          <w:rFonts w:asciiTheme="majorHAnsi" w:hAnsiTheme="majorHAnsi"/>
          <w:sz w:val="22"/>
          <w:lang w:val="en-US"/>
        </w:rPr>
        <w:tab/>
      </w:r>
      <w:r w:rsidRPr="00BB0087">
        <w:rPr>
          <w:rFonts w:asciiTheme="majorHAnsi" w:hAnsiTheme="majorHAnsi"/>
          <w:sz w:val="22"/>
          <w:lang w:val="en-US"/>
        </w:rPr>
        <w:t>/</w:t>
      </w:r>
      <w:r w:rsidR="00114E2B">
        <w:rPr>
          <w:rFonts w:asciiTheme="majorHAnsi" w:hAnsiTheme="majorHAnsi"/>
          <w:sz w:val="22"/>
          <w:lang w:val="en-US"/>
        </w:rPr>
        <w:tab/>
      </w:r>
      <w:r w:rsidRPr="00BB0087">
        <w:rPr>
          <w:rFonts w:asciiTheme="majorHAnsi" w:hAnsiTheme="majorHAnsi"/>
          <w:sz w:val="22"/>
          <w:lang w:val="en-US"/>
        </w:rPr>
        <w:t>/</w:t>
      </w:r>
      <w:r w:rsidR="00114E2B">
        <w:rPr>
          <w:rFonts w:asciiTheme="majorHAnsi" w:hAnsiTheme="majorHAnsi"/>
          <w:sz w:val="22"/>
          <w:lang w:val="en-US"/>
        </w:rPr>
        <w:t>2026</w:t>
      </w:r>
      <w:r w:rsidRPr="00BB0087">
        <w:rPr>
          <w:rFonts w:asciiTheme="majorHAnsi" w:hAnsiTheme="majorHAnsi"/>
          <w:sz w:val="22"/>
          <w:lang w:val="en-US"/>
        </w:rPr>
        <w:t>]</w:t>
      </w:r>
    </w:p>
    <w:p w:rsidRPr="00BB0087" w:rsidR="000E04AA" w:rsidP="00BB0087" w:rsidRDefault="000E04AA" w14:paraId="32C99CB4" w14:textId="77777777">
      <w:pPr>
        <w:rPr>
          <w:rFonts w:asciiTheme="majorHAnsi" w:hAnsiTheme="majorHAnsi"/>
          <w:sz w:val="22"/>
          <w:lang w:val="en-US"/>
        </w:rPr>
      </w:pPr>
    </w:p>
    <w:p w:rsidR="00BB0087" w:rsidP="00BB0087" w:rsidRDefault="00BB0087" w14:paraId="71AF6612" w14:textId="454FA8FA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Bidder (Company Name):</w:t>
      </w:r>
      <w:r w:rsidRPr="00BB0087">
        <w:rPr>
          <w:rFonts w:asciiTheme="majorHAnsi" w:hAnsiTheme="majorHAnsi"/>
          <w:sz w:val="22"/>
          <w:lang w:val="en-US"/>
        </w:rPr>
        <w:t xml:space="preserve"> [_______________</w:t>
      </w:r>
      <w:r w:rsidRPr="00BB0087" w:rsidR="00B148AD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</w:t>
      </w:r>
      <w:r w:rsidRPr="00BB0087" w:rsidR="00B148AD">
        <w:rPr>
          <w:rFonts w:asciiTheme="majorHAnsi" w:hAnsiTheme="majorHAnsi"/>
          <w:sz w:val="22"/>
          <w:lang w:val="en-US"/>
        </w:rPr>
        <w:t>______</w:t>
      </w:r>
      <w:r w:rsidRPr="00BB0087">
        <w:rPr>
          <w:rFonts w:asciiTheme="majorHAnsi" w:hAnsiTheme="majorHAnsi"/>
          <w:sz w:val="22"/>
          <w:lang w:val="en-US"/>
        </w:rPr>
        <w:t>__________]</w:t>
      </w:r>
    </w:p>
    <w:p w:rsidRPr="00BB0087" w:rsidR="000E04AA" w:rsidP="00BB0087" w:rsidRDefault="000E04AA" w14:paraId="7BA4EB24" w14:textId="77777777">
      <w:pPr>
        <w:rPr>
          <w:rFonts w:asciiTheme="majorHAnsi" w:hAnsiTheme="majorHAnsi"/>
          <w:sz w:val="22"/>
          <w:lang w:val="en-US"/>
        </w:rPr>
      </w:pPr>
    </w:p>
    <w:p w:rsidR="00BB0087" w:rsidP="00BB0087" w:rsidRDefault="00BB0087" w14:paraId="70EBA850" w14:textId="5B076236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Representative Attending:</w:t>
      </w:r>
      <w:r w:rsidRPr="00BB0087">
        <w:rPr>
          <w:rFonts w:asciiTheme="majorHAnsi" w:hAnsiTheme="majorHAnsi"/>
          <w:sz w:val="22"/>
          <w:lang w:val="en-US"/>
        </w:rPr>
        <w:t xml:space="preserve"> [_____________</w:t>
      </w:r>
      <w:r w:rsidRPr="00BB0087" w:rsidR="00B148AD">
        <w:rPr>
          <w:rFonts w:asciiTheme="majorHAnsi" w:hAnsiTheme="majorHAnsi"/>
          <w:sz w:val="22"/>
          <w:lang w:val="en-US"/>
        </w:rPr>
        <w:t>______</w:t>
      </w:r>
      <w:r w:rsidRPr="00BB0087">
        <w:rPr>
          <w:rFonts w:asciiTheme="majorHAnsi" w:hAnsiTheme="majorHAnsi"/>
          <w:sz w:val="22"/>
          <w:lang w:val="en-US"/>
        </w:rPr>
        <w:t>______________]</w:t>
      </w:r>
    </w:p>
    <w:p w:rsidRPr="00BB0087" w:rsidR="000E04AA" w:rsidP="00BB0087" w:rsidRDefault="000E04AA" w14:paraId="55725EE7" w14:textId="77777777">
      <w:pPr>
        <w:rPr>
          <w:rFonts w:asciiTheme="majorHAnsi" w:hAnsiTheme="majorHAnsi"/>
          <w:sz w:val="22"/>
          <w:lang w:val="en-US"/>
        </w:rPr>
      </w:pPr>
    </w:p>
    <w:p w:rsidR="00BB0087" w:rsidP="00BB0087" w:rsidRDefault="00BB0087" w14:paraId="1BA4F4EF" w14:textId="1C126639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Position / Title:</w:t>
      </w:r>
      <w:r w:rsidRPr="00BB0087">
        <w:rPr>
          <w:rFonts w:asciiTheme="majorHAnsi" w:hAnsiTheme="majorHAnsi"/>
          <w:sz w:val="22"/>
          <w:lang w:val="en-US"/>
        </w:rPr>
        <w:t xml:space="preserve"> [_______________</w:t>
      </w:r>
      <w:r w:rsidRPr="00BB0087" w:rsidR="00B148AD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____________]</w:t>
      </w:r>
    </w:p>
    <w:p w:rsidRPr="00BB0087" w:rsidR="000E04AA" w:rsidP="00BB0087" w:rsidRDefault="000E04AA" w14:paraId="32E46ED7" w14:textId="77777777">
      <w:pPr>
        <w:rPr>
          <w:rFonts w:asciiTheme="majorHAnsi" w:hAnsiTheme="majorHAnsi"/>
          <w:sz w:val="22"/>
          <w:lang w:val="en-US"/>
        </w:rPr>
      </w:pPr>
    </w:p>
    <w:p w:rsidR="00BB0087" w:rsidP="00BB0087" w:rsidRDefault="00BB0087" w14:paraId="22552FA5" w14:textId="77777777">
      <w:pPr>
        <w:rPr>
          <w:rFonts w:asciiTheme="majorHAnsi" w:hAnsiTheme="majorHAnsi"/>
          <w:sz w:val="22"/>
          <w:lang w:val="en-US"/>
        </w:rPr>
      </w:pPr>
      <w:r w:rsidRPr="00BB0087">
        <w:rPr>
          <w:rFonts w:ascii="Segoe UI Symbol" w:hAnsi="Segoe UI Symbol" w:cs="Segoe UI Symbol"/>
          <w:sz w:val="22"/>
          <w:lang w:val="en-US"/>
        </w:rPr>
        <w:t>☐</w:t>
      </w:r>
      <w:r w:rsidRPr="00BB0087">
        <w:rPr>
          <w:rFonts w:asciiTheme="majorHAnsi" w:hAnsiTheme="majorHAnsi"/>
          <w:sz w:val="22"/>
          <w:lang w:val="en-US"/>
        </w:rPr>
        <w:t xml:space="preserve"> I hereby confirm that the above-mentioned bidder has participated in the mandatory site survey for the referenced project.</w:t>
      </w:r>
    </w:p>
    <w:p w:rsidRPr="00BB0087" w:rsidR="000E04AA" w:rsidP="00BB0087" w:rsidRDefault="000E04AA" w14:paraId="581F5B27" w14:textId="77777777">
      <w:pPr>
        <w:rPr>
          <w:rFonts w:asciiTheme="majorHAnsi" w:hAnsiTheme="majorHAnsi"/>
          <w:sz w:val="22"/>
          <w:lang w:val="en-US"/>
        </w:rPr>
      </w:pPr>
    </w:p>
    <w:p w:rsidRPr="00BB0087" w:rsidR="00BB0087" w:rsidP="00BB0087" w:rsidRDefault="00BB0087" w14:paraId="391196F9" w14:textId="77777777">
      <w:pPr>
        <w:rPr>
          <w:rFonts w:asciiTheme="majorHAnsi" w:hAnsiTheme="majorHAnsi"/>
          <w:b/>
          <w:bCs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Signatures</w:t>
      </w:r>
    </w:p>
    <w:p w:rsidRPr="00BB0087" w:rsidR="00BB0087" w:rsidP="002A0AD4" w:rsidRDefault="00BB0087" w14:paraId="72D9939D" w14:textId="77777777">
      <w:pPr>
        <w:spacing w:line="480" w:lineRule="auto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Bidder’s Representative</w:t>
      </w:r>
    </w:p>
    <w:p w:rsidRPr="00BB0087" w:rsidR="00BB0087" w:rsidP="002A0AD4" w:rsidRDefault="00BB0087" w14:paraId="2000E0FA" w14:textId="2F63AACE">
      <w:pPr>
        <w:numPr>
          <w:ilvl w:val="0"/>
          <w:numId w:val="11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Name: ______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___________________</w:t>
      </w:r>
    </w:p>
    <w:p w:rsidRPr="00BB0087" w:rsidR="00BB0087" w:rsidP="002A0AD4" w:rsidRDefault="00BB0087" w14:paraId="5CC3A2DF" w14:textId="345F2F3B">
      <w:pPr>
        <w:numPr>
          <w:ilvl w:val="0"/>
          <w:numId w:val="11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Signature: ____________</w:t>
      </w:r>
      <w:r w:rsidRPr="00BB0087" w:rsidR="006A18CF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_____________</w:t>
      </w:r>
    </w:p>
    <w:p w:rsidRPr="002A0AD4" w:rsidR="002A0AD4" w:rsidP="002A0AD4" w:rsidRDefault="00BB0087" w14:paraId="416C8952" w14:textId="7A78413E">
      <w:pPr>
        <w:numPr>
          <w:ilvl w:val="0"/>
          <w:numId w:val="11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Date: 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__/___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__/____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</w:t>
      </w:r>
    </w:p>
    <w:p w:rsidRPr="000E04AA" w:rsidR="000E04AA" w:rsidP="000E04AA" w:rsidRDefault="000E04AA" w14:paraId="5CDB764A" w14:textId="77777777">
      <w:pPr>
        <w:rPr>
          <w:rFonts w:asciiTheme="majorHAnsi" w:hAnsiTheme="majorHAnsi"/>
          <w:sz w:val="22"/>
          <w:lang w:val="en-US"/>
        </w:rPr>
      </w:pPr>
    </w:p>
    <w:p w:rsidRPr="00BB0087" w:rsidR="00BB0087" w:rsidP="002A0AD4" w:rsidRDefault="00BB0087" w14:paraId="7D61EAAE" w14:textId="77777777">
      <w:pPr>
        <w:spacing w:line="480" w:lineRule="auto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Contracting Authority Representative</w:t>
      </w:r>
    </w:p>
    <w:p w:rsidRPr="00BB0087" w:rsidR="00BB0087" w:rsidP="002A0AD4" w:rsidRDefault="00BB0087" w14:paraId="30751198" w14:textId="1BE7AE8F">
      <w:pPr>
        <w:numPr>
          <w:ilvl w:val="0"/>
          <w:numId w:val="12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Name: ____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____________</w:t>
      </w:r>
      <w:r w:rsidRPr="00BB0087" w:rsidR="006A18CF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</w:t>
      </w:r>
    </w:p>
    <w:p w:rsidRPr="00BB0087" w:rsidR="00BB0087" w:rsidP="002A0AD4" w:rsidRDefault="00BB0087" w14:paraId="1630BBC7" w14:textId="770C77DC">
      <w:pPr>
        <w:numPr>
          <w:ilvl w:val="0"/>
          <w:numId w:val="12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Signature: 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</w:t>
      </w:r>
      <w:r w:rsidRPr="00BB0087" w:rsidR="006A18CF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______________</w:t>
      </w:r>
    </w:p>
    <w:p w:rsidR="000E04AA" w:rsidP="002A0AD4" w:rsidRDefault="00BB0087" w14:paraId="7C71D823" w14:textId="4E3F7CD6">
      <w:pPr>
        <w:numPr>
          <w:ilvl w:val="0"/>
          <w:numId w:val="12"/>
        </w:numPr>
        <w:spacing w:line="480" w:lineRule="auto"/>
        <w:ind w:left="714" w:hanging="357"/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Date: 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____/__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___/____</w:t>
      </w:r>
      <w:r w:rsidRPr="00BB0087" w:rsidR="002A0AD4">
        <w:rPr>
          <w:rFonts w:asciiTheme="majorHAnsi" w:hAnsiTheme="majorHAnsi"/>
          <w:sz w:val="22"/>
          <w:lang w:val="en-US"/>
        </w:rPr>
        <w:t>___</w:t>
      </w:r>
      <w:r w:rsidRPr="00BB0087">
        <w:rPr>
          <w:rFonts w:asciiTheme="majorHAnsi" w:hAnsiTheme="majorHAnsi"/>
          <w:sz w:val="22"/>
          <w:lang w:val="en-US"/>
        </w:rPr>
        <w:t>____</w:t>
      </w:r>
    </w:p>
    <w:p w:rsidRPr="000E04AA" w:rsidR="000E04AA" w:rsidP="000E04AA" w:rsidRDefault="000E04AA" w14:paraId="43B58B4F" w14:textId="77777777">
      <w:pPr>
        <w:rPr>
          <w:rFonts w:asciiTheme="majorHAnsi" w:hAnsiTheme="majorHAnsi"/>
          <w:sz w:val="22"/>
          <w:lang w:val="en-US"/>
        </w:rPr>
      </w:pPr>
    </w:p>
    <w:p w:rsidRPr="00BB0087" w:rsidR="00BB0087" w:rsidP="00BB0087" w:rsidRDefault="00BB0087" w14:paraId="375B7C55" w14:textId="77777777">
      <w:p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b/>
          <w:bCs/>
          <w:sz w:val="22"/>
          <w:lang w:val="en-US"/>
        </w:rPr>
        <w:t>Instructions:</w:t>
      </w:r>
    </w:p>
    <w:p w:rsidRPr="00BB0087" w:rsidR="00BB0087" w:rsidP="00BB0087" w:rsidRDefault="00BB0087" w14:paraId="4BBD886B" w14:textId="77777777">
      <w:pPr>
        <w:numPr>
          <w:ilvl w:val="0"/>
          <w:numId w:val="13"/>
        </w:num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This confirmation must be completed during the site survey.</w:t>
      </w:r>
    </w:p>
    <w:p w:rsidRPr="00BB0087" w:rsidR="00BB0087" w:rsidP="00BB0087" w:rsidRDefault="00BB0087" w14:paraId="41274BE9" w14:textId="77777777">
      <w:pPr>
        <w:numPr>
          <w:ilvl w:val="0"/>
          <w:numId w:val="13"/>
        </w:num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Both parties must sign.</w:t>
      </w:r>
    </w:p>
    <w:p w:rsidRPr="00BB0087" w:rsidR="00BB0087" w:rsidP="00BB0087" w:rsidRDefault="00BB0087" w14:paraId="1B97F7B9" w14:textId="77777777">
      <w:pPr>
        <w:numPr>
          <w:ilvl w:val="0"/>
          <w:numId w:val="13"/>
        </w:num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The signed document must be attached to the bid submission.</w:t>
      </w:r>
    </w:p>
    <w:p w:rsidRPr="00BB0087" w:rsidR="00BB0087" w:rsidP="00BB0087" w:rsidRDefault="00BB0087" w14:paraId="30073206" w14:textId="77777777">
      <w:pPr>
        <w:numPr>
          <w:ilvl w:val="0"/>
          <w:numId w:val="13"/>
        </w:numPr>
        <w:rPr>
          <w:rFonts w:asciiTheme="majorHAnsi" w:hAnsiTheme="majorHAnsi"/>
          <w:sz w:val="22"/>
          <w:lang w:val="en-US"/>
        </w:rPr>
      </w:pPr>
      <w:r w:rsidRPr="00BB0087">
        <w:rPr>
          <w:rFonts w:asciiTheme="majorHAnsi" w:hAnsiTheme="majorHAnsi"/>
          <w:sz w:val="22"/>
          <w:lang w:val="en-US"/>
        </w:rPr>
        <w:t>Failure to provide this document will result in exclusion of the bid.</w:t>
      </w:r>
    </w:p>
    <w:p w:rsidRPr="00BB0087" w:rsidR="001F549C" w:rsidP="00BB0087" w:rsidRDefault="001F549C" w14:paraId="50D81E52" w14:textId="4FCA7915">
      <w:pPr>
        <w:rPr>
          <w:rFonts w:asciiTheme="majorHAnsi" w:hAnsiTheme="majorHAnsi"/>
          <w:sz w:val="22"/>
          <w:lang w:val="en-US"/>
        </w:rPr>
      </w:pPr>
    </w:p>
    <w:sectPr w:rsidRPr="00BB0087" w:rsidR="001F549C" w:rsidSect="00991A2A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426" w:right="3119" w:bottom="567" w:left="1418" w:header="205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38F3" w:rsidP="00A5432D" w:rsidRDefault="000E38F3" w14:paraId="61FBE864" w14:textId="77777777">
      <w:pPr>
        <w:spacing w:line="240" w:lineRule="auto"/>
      </w:pPr>
      <w:r>
        <w:separator/>
      </w:r>
    </w:p>
  </w:endnote>
  <w:endnote w:type="continuationSeparator" w:id="0">
    <w:p w:rsidR="000E38F3" w:rsidP="00A5432D" w:rsidRDefault="000E38F3" w14:paraId="18C874F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B5B58" w:rsidRDefault="000B5B58" w14:paraId="32BDE015" w14:textId="77777777">
    <w:pPr>
      <w:pStyle w:val="Fuzeile"/>
    </w:pPr>
    <w:r w:rsidRPr="000B5B58">
      <w:rPr>
        <w:noProof/>
        <w:lang w:eastAsia="de-DE"/>
      </w:rPr>
      <w:drawing>
        <wp:anchor distT="0" distB="0" distL="114300" distR="114300" simplePos="0" relativeHeight="251670528" behindDoc="1" locked="0" layoutInCell="1" allowOverlap="1" wp14:anchorId="4DAB0FA8" wp14:editId="3684832A">
          <wp:simplePos x="0" y="0"/>
          <wp:positionH relativeFrom="page">
            <wp:posOffset>6120765</wp:posOffset>
          </wp:positionH>
          <wp:positionV relativeFrom="page">
            <wp:posOffset>8641080</wp:posOffset>
          </wp:positionV>
          <wp:extent cx="1438275" cy="2047875"/>
          <wp:effectExtent l="19050" t="0" r="0" b="0"/>
          <wp:wrapNone/>
          <wp:docPr id="7" name="Grafik 5" descr="Brief_un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un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205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60112" w:rsidRDefault="00860112" w14:paraId="23C1355F" w14:textId="77777777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1" locked="0" layoutInCell="1" allowOverlap="1" wp14:anchorId="259AF4DB" wp14:editId="44B0322D">
          <wp:simplePos x="0" y="0"/>
          <wp:positionH relativeFrom="page">
            <wp:posOffset>6029011</wp:posOffset>
          </wp:positionH>
          <wp:positionV relativeFrom="page">
            <wp:posOffset>9144000</wp:posOffset>
          </wp:positionV>
          <wp:extent cx="1436370" cy="2048333"/>
          <wp:effectExtent l="0" t="0" r="0" b="0"/>
          <wp:wrapNone/>
          <wp:docPr id="6" name="Grafik 5" descr="Brief_un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unten.png"/>
                  <pic:cNvPicPr/>
                </pic:nvPicPr>
                <pic:blipFill rotWithShape="1">
                  <a:blip r:embed="rId1"/>
                  <a:srcRect t="27510" b="-27510"/>
                  <a:stretch/>
                </pic:blipFill>
                <pic:spPr bwMode="auto">
                  <a:xfrm>
                    <a:off x="0" y="0"/>
                    <a:ext cx="1438275" cy="205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38F3" w:rsidP="00A5432D" w:rsidRDefault="000E38F3" w14:paraId="0A75A31D" w14:textId="77777777">
      <w:pPr>
        <w:spacing w:line="240" w:lineRule="auto"/>
      </w:pPr>
      <w:r>
        <w:separator/>
      </w:r>
    </w:p>
  </w:footnote>
  <w:footnote w:type="continuationSeparator" w:id="0">
    <w:p w:rsidR="000E38F3" w:rsidP="00A5432D" w:rsidRDefault="000E38F3" w14:paraId="27B4597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EB3A9E" w:rsidR="00A5432D" w:rsidP="00703C7A" w:rsidRDefault="000B5B58" w14:paraId="36A5E453" w14:textId="77777777">
    <w:pPr>
      <w:pStyle w:val="Info"/>
      <w:spacing w:before="60"/>
    </w:pPr>
    <w:r w:rsidRPr="000B5B58">
      <w:rPr>
        <w:noProof/>
        <w:lang w:eastAsia="de-DE"/>
      </w:rPr>
      <w:drawing>
        <wp:anchor distT="0" distB="0" distL="114300" distR="114300" simplePos="0" relativeHeight="251672576" behindDoc="1" locked="0" layoutInCell="1" allowOverlap="1" wp14:anchorId="39C35C64" wp14:editId="16BC3788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275"/>
          <wp:effectExtent l="19050" t="0" r="8890" b="0"/>
          <wp:wrapNone/>
          <wp:docPr id="8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3A9E" w:rsidR="00703C7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BB0087" w:rsidR="00BB0087" w:rsidP="6451B0A1" w:rsidRDefault="6451B0A1" w14:paraId="0AC8E38B" w14:textId="591944F9">
    <w:pPr>
      <w:rPr>
        <w:rFonts w:asciiTheme="majorHAnsi" w:hAnsiTheme="majorHAnsi"/>
        <w:b/>
        <w:bCs/>
        <w:sz w:val="22"/>
        <w:lang w:val="en-US"/>
      </w:rPr>
    </w:pPr>
    <w:r w:rsidRPr="6451B0A1">
      <w:rPr>
        <w:rFonts w:asciiTheme="majorHAnsi" w:hAnsiTheme="majorHAnsi"/>
        <w:b/>
        <w:bCs/>
        <w:sz w:val="22"/>
        <w:lang w:val="en-US"/>
      </w:rPr>
      <w:t>Annex B 7</w:t>
    </w:r>
  </w:p>
  <w:p w:rsidRPr="00BB0087" w:rsidR="00BB0087" w:rsidP="00BB0087" w:rsidRDefault="00BB0087" w14:paraId="57CE06C3" w14:textId="77777777">
    <w:pPr>
      <w:rPr>
        <w:rFonts w:asciiTheme="majorHAnsi" w:hAnsiTheme="majorHAnsi"/>
        <w:b/>
        <w:bCs/>
        <w:sz w:val="22"/>
        <w:lang w:val="en-US"/>
      </w:rPr>
    </w:pPr>
    <w:r w:rsidRPr="00BB0087">
      <w:rPr>
        <w:rFonts w:asciiTheme="majorHAnsi" w:hAnsiTheme="majorHAnsi"/>
        <w:b/>
        <w:bCs/>
        <w:sz w:val="22"/>
        <w:lang w:val="en-US"/>
      </w:rPr>
      <w:t>Confirmation of Site Survey</w:t>
    </w:r>
  </w:p>
  <w:p w:rsidRPr="00BB0087" w:rsidR="00A5432D" w:rsidRDefault="000B5B58" w14:paraId="75099297" w14:textId="6CDD5F8D">
    <w:pPr>
      <w:pStyle w:val="Kopfzeile"/>
      <w:rPr>
        <w:lang w:val="en-US"/>
      </w:rPr>
    </w:pPr>
    <w:r w:rsidRPr="00BB0087">
      <w:rPr>
        <w:noProof/>
        <w:lang w:val="en-US" w:eastAsia="de-DE"/>
      </w:rPr>
      <w:drawing>
        <wp:anchor distT="0" distB="0" distL="114300" distR="114300" simplePos="0" relativeHeight="251668480" behindDoc="1" locked="0" layoutInCell="1" allowOverlap="1" wp14:anchorId="65BDAE19" wp14:editId="03A79D50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659" cy="1438659"/>
          <wp:effectExtent l="19050" t="0" r="9141" b="0"/>
          <wp:wrapNone/>
          <wp:docPr id="5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497C"/>
    <w:multiLevelType w:val="hybridMultilevel"/>
    <w:tmpl w:val="C090FE46"/>
    <w:lvl w:ilvl="0" w:tplc="4E1620FC">
      <w:start w:val="1"/>
      <w:numFmt w:val="bullet"/>
      <w:lvlText w:val="―"/>
      <w:lvlJc w:val="left"/>
      <w:pPr>
        <w:ind w:left="720" w:hanging="360"/>
      </w:pPr>
      <w:rPr>
        <w:rFonts w:hint="default" w:ascii="Goethe FF Clan" w:hAnsi="Goethe FF Clan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D61428"/>
    <w:multiLevelType w:val="hybridMultilevel"/>
    <w:tmpl w:val="D4824112"/>
    <w:lvl w:ilvl="0" w:tplc="04070001">
      <w:start w:val="1"/>
      <w:numFmt w:val="bullet"/>
      <w:lvlText w:val=""/>
      <w:lvlJc w:val="left"/>
      <w:pPr>
        <w:ind w:left="1425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 w15:restartNumberingAfterBreak="0">
    <w:nsid w:val="18A65777"/>
    <w:multiLevelType w:val="hybridMultilevel"/>
    <w:tmpl w:val="47BA0F08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656FB1"/>
    <w:multiLevelType w:val="hybridMultilevel"/>
    <w:tmpl w:val="682235B8"/>
    <w:lvl w:ilvl="0" w:tplc="0407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3265128A"/>
    <w:multiLevelType w:val="hybridMultilevel"/>
    <w:tmpl w:val="EE34D646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654237"/>
    <w:multiLevelType w:val="multilevel"/>
    <w:tmpl w:val="DB9A1D66"/>
    <w:lvl w:ilvl="0">
      <w:start w:val="1"/>
      <w:numFmt w:val="decimal"/>
      <w:lvlText w:val="%1."/>
      <w:lvlJc w:val="left"/>
      <w:pPr>
        <w:ind w:left="43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15" w:hanging="2160"/>
      </w:pPr>
      <w:rPr>
        <w:rFonts w:hint="default"/>
      </w:rPr>
    </w:lvl>
  </w:abstractNum>
  <w:abstractNum w:abstractNumId="6" w15:restartNumberingAfterBreak="0">
    <w:nsid w:val="415066BC"/>
    <w:multiLevelType w:val="hybridMultilevel"/>
    <w:tmpl w:val="328CA49C"/>
    <w:lvl w:ilvl="0" w:tplc="9354819E">
      <w:numFmt w:val="bullet"/>
      <w:lvlText w:val="-"/>
      <w:lvlJc w:val="left"/>
      <w:pPr>
        <w:ind w:left="720" w:hanging="360"/>
      </w:pPr>
      <w:rPr>
        <w:rFonts w:hint="default" w:ascii="Goethe FF Clan" w:hAnsi="Goethe FF Clan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DE78F4"/>
    <w:multiLevelType w:val="multilevel"/>
    <w:tmpl w:val="FB9C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0DC10C4"/>
    <w:multiLevelType w:val="multilevel"/>
    <w:tmpl w:val="E0D2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21C0E56"/>
    <w:multiLevelType w:val="hybridMultilevel"/>
    <w:tmpl w:val="FC12DCFE"/>
    <w:lvl w:ilvl="0" w:tplc="F7783A54">
      <w:numFmt w:val="bullet"/>
      <w:lvlText w:val="-"/>
      <w:lvlJc w:val="left"/>
      <w:pPr>
        <w:ind w:left="720" w:hanging="360"/>
      </w:pPr>
      <w:rPr>
        <w:rFonts w:hint="default" w:ascii="Goethe FF Clan" w:hAnsi="Goethe FF Clan" w:eastAsia="Times New Roman" w:cs="Times New Roman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4640D3F"/>
    <w:multiLevelType w:val="hybridMultilevel"/>
    <w:tmpl w:val="BB9A84FA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C055C5"/>
    <w:multiLevelType w:val="multilevel"/>
    <w:tmpl w:val="4CE0A0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ECF5B13"/>
    <w:multiLevelType w:val="hybridMultilevel"/>
    <w:tmpl w:val="AF526EEA"/>
    <w:lvl w:ilvl="0" w:tplc="5B7038B4">
      <w:numFmt w:val="bullet"/>
      <w:lvlText w:val="-"/>
      <w:lvlJc w:val="left"/>
      <w:pPr>
        <w:ind w:left="720" w:hanging="360"/>
      </w:pPr>
      <w:rPr>
        <w:rFonts w:hint="default" w:ascii="Goethe FF Clan" w:hAnsi="Goethe FF Clan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6B96260"/>
    <w:multiLevelType w:val="multilevel"/>
    <w:tmpl w:val="91C4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C662B8E"/>
    <w:multiLevelType w:val="hybridMultilevel"/>
    <w:tmpl w:val="C8F4F47A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67086987">
    <w:abstractNumId w:val="1"/>
  </w:num>
  <w:num w:numId="2" w16cid:durableId="1488596980">
    <w:abstractNumId w:val="5"/>
  </w:num>
  <w:num w:numId="3" w16cid:durableId="901403039">
    <w:abstractNumId w:val="9"/>
  </w:num>
  <w:num w:numId="4" w16cid:durableId="1677998589">
    <w:abstractNumId w:val="6"/>
  </w:num>
  <w:num w:numId="5" w16cid:durableId="1342661361">
    <w:abstractNumId w:val="12"/>
  </w:num>
  <w:num w:numId="6" w16cid:durableId="1399859848">
    <w:abstractNumId w:val="14"/>
  </w:num>
  <w:num w:numId="7" w16cid:durableId="1788547292">
    <w:abstractNumId w:val="4"/>
  </w:num>
  <w:num w:numId="8" w16cid:durableId="1537964662">
    <w:abstractNumId w:val="3"/>
  </w:num>
  <w:num w:numId="9" w16cid:durableId="2067100154">
    <w:abstractNumId w:val="11"/>
  </w:num>
  <w:num w:numId="10" w16cid:durableId="1898590589">
    <w:abstractNumId w:val="0"/>
  </w:num>
  <w:num w:numId="11" w16cid:durableId="263073400">
    <w:abstractNumId w:val="7"/>
  </w:num>
  <w:num w:numId="12" w16cid:durableId="1444036520">
    <w:abstractNumId w:val="13"/>
  </w:num>
  <w:num w:numId="13" w16cid:durableId="643779252">
    <w:abstractNumId w:val="8"/>
  </w:num>
  <w:num w:numId="14" w16cid:durableId="1523275224">
    <w:abstractNumId w:val="2"/>
  </w:num>
  <w:num w:numId="15" w16cid:durableId="7814596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dirty"/>
  <w:attachedTemplate r:id="rId1"/>
  <w:trackRevisions w:val="tru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A0C"/>
    <w:rsid w:val="00000637"/>
    <w:rsid w:val="00010A99"/>
    <w:rsid w:val="00022038"/>
    <w:rsid w:val="00030945"/>
    <w:rsid w:val="00032FCF"/>
    <w:rsid w:val="0003651B"/>
    <w:rsid w:val="000377F7"/>
    <w:rsid w:val="00041197"/>
    <w:rsid w:val="000662C9"/>
    <w:rsid w:val="00075B4C"/>
    <w:rsid w:val="00090054"/>
    <w:rsid w:val="000A0F59"/>
    <w:rsid w:val="000A13BC"/>
    <w:rsid w:val="000A2D1D"/>
    <w:rsid w:val="000A3373"/>
    <w:rsid w:val="000A6262"/>
    <w:rsid w:val="000B5B58"/>
    <w:rsid w:val="000C3CA1"/>
    <w:rsid w:val="000D1DB9"/>
    <w:rsid w:val="000E04AA"/>
    <w:rsid w:val="000E38F3"/>
    <w:rsid w:val="000E6634"/>
    <w:rsid w:val="000F4336"/>
    <w:rsid w:val="00107194"/>
    <w:rsid w:val="00114E2B"/>
    <w:rsid w:val="0012511B"/>
    <w:rsid w:val="00193311"/>
    <w:rsid w:val="001976C8"/>
    <w:rsid w:val="001A02D6"/>
    <w:rsid w:val="001A087E"/>
    <w:rsid w:val="001D3E36"/>
    <w:rsid w:val="001E0166"/>
    <w:rsid w:val="001E46CD"/>
    <w:rsid w:val="001E61E6"/>
    <w:rsid w:val="001F549C"/>
    <w:rsid w:val="0020708A"/>
    <w:rsid w:val="0023636E"/>
    <w:rsid w:val="0028702A"/>
    <w:rsid w:val="002916F8"/>
    <w:rsid w:val="00291971"/>
    <w:rsid w:val="002A0AD4"/>
    <w:rsid w:val="002D0FE5"/>
    <w:rsid w:val="002E0260"/>
    <w:rsid w:val="00320E08"/>
    <w:rsid w:val="00331A7E"/>
    <w:rsid w:val="00344070"/>
    <w:rsid w:val="003451ED"/>
    <w:rsid w:val="00362C57"/>
    <w:rsid w:val="00363292"/>
    <w:rsid w:val="00391A0C"/>
    <w:rsid w:val="003B5326"/>
    <w:rsid w:val="003E0003"/>
    <w:rsid w:val="003E092D"/>
    <w:rsid w:val="003E1DE0"/>
    <w:rsid w:val="003E539D"/>
    <w:rsid w:val="003E7BC5"/>
    <w:rsid w:val="00431269"/>
    <w:rsid w:val="00433AA8"/>
    <w:rsid w:val="004465A1"/>
    <w:rsid w:val="00453EE6"/>
    <w:rsid w:val="00455981"/>
    <w:rsid w:val="004606D3"/>
    <w:rsid w:val="00460EFF"/>
    <w:rsid w:val="0049730C"/>
    <w:rsid w:val="004A1FFC"/>
    <w:rsid w:val="004D373A"/>
    <w:rsid w:val="004F079F"/>
    <w:rsid w:val="004F0AF4"/>
    <w:rsid w:val="004F17F7"/>
    <w:rsid w:val="0050294D"/>
    <w:rsid w:val="0051358B"/>
    <w:rsid w:val="00526C0C"/>
    <w:rsid w:val="005502C1"/>
    <w:rsid w:val="00552C19"/>
    <w:rsid w:val="00574676"/>
    <w:rsid w:val="00576D2F"/>
    <w:rsid w:val="0057702B"/>
    <w:rsid w:val="00582342"/>
    <w:rsid w:val="00583EB1"/>
    <w:rsid w:val="005B50E1"/>
    <w:rsid w:val="005C184C"/>
    <w:rsid w:val="005C3486"/>
    <w:rsid w:val="005D33AB"/>
    <w:rsid w:val="005E4144"/>
    <w:rsid w:val="005F6C20"/>
    <w:rsid w:val="00623587"/>
    <w:rsid w:val="0064169B"/>
    <w:rsid w:val="00651C77"/>
    <w:rsid w:val="00671297"/>
    <w:rsid w:val="00675F2C"/>
    <w:rsid w:val="00676958"/>
    <w:rsid w:val="006975A1"/>
    <w:rsid w:val="006A0218"/>
    <w:rsid w:val="006A18CF"/>
    <w:rsid w:val="006D0A5F"/>
    <w:rsid w:val="00703C7A"/>
    <w:rsid w:val="00705713"/>
    <w:rsid w:val="00712387"/>
    <w:rsid w:val="00734F4D"/>
    <w:rsid w:val="00762519"/>
    <w:rsid w:val="0079320A"/>
    <w:rsid w:val="007A4377"/>
    <w:rsid w:val="007A5321"/>
    <w:rsid w:val="007B547C"/>
    <w:rsid w:val="007C6D46"/>
    <w:rsid w:val="00800FA7"/>
    <w:rsid w:val="00801F37"/>
    <w:rsid w:val="00810B25"/>
    <w:rsid w:val="008234BB"/>
    <w:rsid w:val="00823F78"/>
    <w:rsid w:val="00847C98"/>
    <w:rsid w:val="00860112"/>
    <w:rsid w:val="00862D25"/>
    <w:rsid w:val="008A2B5D"/>
    <w:rsid w:val="008B7FC8"/>
    <w:rsid w:val="008D2843"/>
    <w:rsid w:val="008E7CBF"/>
    <w:rsid w:val="008F198A"/>
    <w:rsid w:val="009057B7"/>
    <w:rsid w:val="00912627"/>
    <w:rsid w:val="00944945"/>
    <w:rsid w:val="00952FA3"/>
    <w:rsid w:val="00955415"/>
    <w:rsid w:val="0099179C"/>
    <w:rsid w:val="00991A2A"/>
    <w:rsid w:val="00996939"/>
    <w:rsid w:val="009D789C"/>
    <w:rsid w:val="009F4AAF"/>
    <w:rsid w:val="00A2261E"/>
    <w:rsid w:val="00A379AF"/>
    <w:rsid w:val="00A44AB8"/>
    <w:rsid w:val="00A5432D"/>
    <w:rsid w:val="00A54CA5"/>
    <w:rsid w:val="00A6554A"/>
    <w:rsid w:val="00A65BAF"/>
    <w:rsid w:val="00A87025"/>
    <w:rsid w:val="00AB063B"/>
    <w:rsid w:val="00AC6217"/>
    <w:rsid w:val="00AC7E60"/>
    <w:rsid w:val="00AD2244"/>
    <w:rsid w:val="00AF6DB0"/>
    <w:rsid w:val="00AF7987"/>
    <w:rsid w:val="00B00EBC"/>
    <w:rsid w:val="00B148AD"/>
    <w:rsid w:val="00B245E3"/>
    <w:rsid w:val="00B3051E"/>
    <w:rsid w:val="00B639D5"/>
    <w:rsid w:val="00B66E1C"/>
    <w:rsid w:val="00B727F6"/>
    <w:rsid w:val="00B8035A"/>
    <w:rsid w:val="00B80E31"/>
    <w:rsid w:val="00B83C8C"/>
    <w:rsid w:val="00B84667"/>
    <w:rsid w:val="00B86CC0"/>
    <w:rsid w:val="00B95C39"/>
    <w:rsid w:val="00BB0087"/>
    <w:rsid w:val="00BB2A93"/>
    <w:rsid w:val="00BF754B"/>
    <w:rsid w:val="00C01CBD"/>
    <w:rsid w:val="00C20B98"/>
    <w:rsid w:val="00C211B6"/>
    <w:rsid w:val="00C4299E"/>
    <w:rsid w:val="00C5674B"/>
    <w:rsid w:val="00C57C00"/>
    <w:rsid w:val="00C676AE"/>
    <w:rsid w:val="00C91D2F"/>
    <w:rsid w:val="00CB11E7"/>
    <w:rsid w:val="00CB49E3"/>
    <w:rsid w:val="00CC2533"/>
    <w:rsid w:val="00CD5E29"/>
    <w:rsid w:val="00CE2014"/>
    <w:rsid w:val="00CF347F"/>
    <w:rsid w:val="00D048FB"/>
    <w:rsid w:val="00D84290"/>
    <w:rsid w:val="00DB3F51"/>
    <w:rsid w:val="00DB5D87"/>
    <w:rsid w:val="00DD58D0"/>
    <w:rsid w:val="00DF6B9A"/>
    <w:rsid w:val="00E12998"/>
    <w:rsid w:val="00E67F9B"/>
    <w:rsid w:val="00E83572"/>
    <w:rsid w:val="00E85B68"/>
    <w:rsid w:val="00E8785D"/>
    <w:rsid w:val="00E9286C"/>
    <w:rsid w:val="00EA3F92"/>
    <w:rsid w:val="00EB3A9E"/>
    <w:rsid w:val="00EB57A2"/>
    <w:rsid w:val="00EC3930"/>
    <w:rsid w:val="00ED4869"/>
    <w:rsid w:val="00ED5428"/>
    <w:rsid w:val="00EE66CD"/>
    <w:rsid w:val="00EF4737"/>
    <w:rsid w:val="00F00EB9"/>
    <w:rsid w:val="00F35972"/>
    <w:rsid w:val="00F404D8"/>
    <w:rsid w:val="00F5731C"/>
    <w:rsid w:val="00F6236D"/>
    <w:rsid w:val="00F63D1F"/>
    <w:rsid w:val="00F7730D"/>
    <w:rsid w:val="00F95469"/>
    <w:rsid w:val="00FC0E7E"/>
    <w:rsid w:val="00FC72B6"/>
    <w:rsid w:val="00FC7579"/>
    <w:rsid w:val="00FF15C0"/>
    <w:rsid w:val="00FF6739"/>
    <w:rsid w:val="1543EACA"/>
    <w:rsid w:val="46320327"/>
    <w:rsid w:val="5B637248"/>
    <w:rsid w:val="6451B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47244A"/>
  <w15:docId w15:val="{1F677D84-CF92-4D4A-B310-61C2B1FB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A5432D"/>
    <w:pPr>
      <w:spacing w:after="0" w:line="280" w:lineRule="atLeast"/>
    </w:pPr>
    <w:rPr>
      <w:sz w:val="2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BB0087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77950F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qFormat/>
    <w:rsid w:val="00991A2A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D1D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731C"/>
    <w:pPr>
      <w:spacing w:line="240" w:lineRule="auto"/>
    </w:pPr>
    <w:rPr>
      <w:rFonts w:ascii="Tahoma" w:hAnsi="Tahoma" w:cs="Tahoma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F5731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A5432D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A5432D"/>
    <w:rPr>
      <w:sz w:val="16"/>
    </w:rPr>
  </w:style>
  <w:style w:type="paragraph" w:styleId="Sender" w:customStyle="1">
    <w:name w:val="Sender"/>
    <w:basedOn w:val="Standard"/>
    <w:rsid w:val="00A5432D"/>
    <w:pPr>
      <w:spacing w:line="140" w:lineRule="atLeast"/>
    </w:pPr>
    <w:rPr>
      <w:sz w:val="10"/>
    </w:rPr>
  </w:style>
  <w:style w:type="paragraph" w:styleId="Standardbold" w:customStyle="1">
    <w:name w:val="Standard_bold"/>
    <w:basedOn w:val="Standard"/>
    <w:qFormat/>
    <w:rsid w:val="00010A99"/>
    <w:rPr>
      <w:rFonts w:asciiTheme="majorHAnsi" w:hAnsiTheme="majorHAnsi"/>
      <w:b/>
    </w:rPr>
  </w:style>
  <w:style w:type="paragraph" w:styleId="LinkDate" w:customStyle="1">
    <w:name w:val="LinkDate"/>
    <w:basedOn w:val="Standard"/>
    <w:rsid w:val="00B66E1C"/>
  </w:style>
  <w:style w:type="paragraph" w:styleId="Info" w:customStyle="1">
    <w:name w:val="Info"/>
    <w:basedOn w:val="Standard"/>
    <w:qFormat/>
    <w:rsid w:val="001A087E"/>
    <w:pPr>
      <w:spacing w:line="180" w:lineRule="atLeast"/>
    </w:pPr>
    <w:rPr>
      <w:sz w:val="13"/>
    </w:rPr>
  </w:style>
  <w:style w:type="paragraph" w:styleId="Infobold" w:customStyle="1">
    <w:name w:val="Info_bold"/>
    <w:basedOn w:val="Info"/>
    <w:qFormat/>
    <w:rsid w:val="00010A99"/>
    <w:rPr>
      <w:rFonts w:asciiTheme="majorHAnsi" w:hAnsiTheme="majorHAnsi"/>
      <w:b/>
    </w:rPr>
  </w:style>
  <w:style w:type="paragraph" w:styleId="Listenabsatz">
    <w:name w:val="List Paragraph"/>
    <w:basedOn w:val="Standard"/>
    <w:uiPriority w:val="34"/>
    <w:qFormat/>
    <w:rsid w:val="00EC3930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EC3930"/>
    <w:rPr>
      <w:color w:val="0000FF"/>
      <w:u w:val="single"/>
    </w:rPr>
  </w:style>
  <w:style w:type="paragraph" w:styleId="bodytext" w:customStyle="1">
    <w:name w:val="bodytext"/>
    <w:basedOn w:val="Standard"/>
    <w:rsid w:val="00F6236D"/>
    <w:pPr>
      <w:spacing w:before="240" w:after="240" w:line="240" w:lineRule="auto"/>
    </w:pPr>
    <w:rPr>
      <w:rFonts w:ascii="Times New Roman" w:hAnsi="Times New Roman" w:eastAsia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C4299E"/>
    <w:pPr>
      <w:spacing w:after="0" w:line="240" w:lineRule="auto"/>
    </w:pPr>
  </w:style>
  <w:style w:type="character" w:styleId="berschrift3Zchn" w:customStyle="1">
    <w:name w:val="Überschrift 3 Zchn"/>
    <w:basedOn w:val="Absatz-Standardschriftart"/>
    <w:link w:val="berschrift3"/>
    <w:rsid w:val="00991A2A"/>
    <w:rPr>
      <w:rFonts w:ascii="Times New Roman" w:hAnsi="Times New Roman" w:eastAsia="Times New Roman" w:cs="Times New Roman"/>
      <w:b/>
      <w:bCs/>
      <w:sz w:val="27"/>
      <w:szCs w:val="27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092D"/>
    <w:rPr>
      <w:color w:val="605E5C"/>
      <w:shd w:val="clear" w:color="auto" w:fill="E1DFDD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BB0087"/>
    <w:rPr>
      <w:rFonts w:asciiTheme="majorHAnsi" w:hAnsiTheme="majorHAnsi" w:eastAsiaTheme="majorEastAsia" w:cstheme="majorBidi"/>
      <w:color w:val="77950F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EE66CD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M003497\AppData\Local\Microsoft\Windows\Temporary%20Internet%20Files\Content.Outlook\ZH9Q4B65\Goethe%20Papier%20Kairo.dotx" TargetMode="External"/></Relationships>
</file>

<file path=word/theme/theme1.xml><?xml version="1.0" encoding="utf-8"?>
<a:theme xmlns:a="http://schemas.openxmlformats.org/drawingml/2006/main" name="Larissa">
  <a:themeElements>
    <a:clrScheme name="Goethe 2010-12-21">
      <a:dk1>
        <a:sysClr val="windowText" lastClr="000000"/>
      </a:dk1>
      <a:lt1>
        <a:sysClr val="window" lastClr="FFFFFF"/>
      </a:lt1>
      <a:dk2>
        <a:srgbClr val="502300"/>
      </a:dk2>
      <a:lt2>
        <a:srgbClr val="C8B987"/>
      </a:lt2>
      <a:accent1>
        <a:srgbClr val="A0C814"/>
      </a:accent1>
      <a:accent2>
        <a:srgbClr val="374105"/>
      </a:accent2>
      <a:accent3>
        <a:srgbClr val="59004A"/>
      </a:accent3>
      <a:accent4>
        <a:srgbClr val="5AC8F5"/>
      </a:accent4>
      <a:accent5>
        <a:srgbClr val="003969"/>
      </a:accent5>
      <a:accent6>
        <a:srgbClr val="EB6400"/>
      </a:accent6>
      <a:hlink>
        <a:srgbClr val="000000"/>
      </a:hlink>
      <a:folHlink>
        <a:srgbClr val="000000"/>
      </a:folHlink>
    </a:clrScheme>
    <a:fontScheme name="Goethe Final">
      <a:majorFont>
        <a:latin typeface="Goethe FF Clan"/>
        <a:ea typeface=""/>
        <a:cs typeface=""/>
      </a:majorFont>
      <a:minorFont>
        <a:latin typeface="Goethe FF Cl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Gruppe xmlns="b3ad9c53-484b-4953-b0fd-5f65d5093a84">Word-Vorlagen</Gruppe>
    <Beschreibung xmlns="b3ad9c53-484b-4953-b0fd-5f65d5093a84">Zum Versenden als Anlage per E-Mail</Beschreibung>
    <Sortierung xmlns="b3ad9c53-484b-4953-b0fd-5f65d5093a84">2</Sortierung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E04EC5AF7EDF46B7B5A692ED29BB0D" ma:contentTypeVersion="4" ma:contentTypeDescription="Ein neues Dokument erstellen." ma:contentTypeScope="" ma:versionID="98cd75100833dbecd1da0eba9c713946">
  <xsd:schema xmlns:xsd="http://www.w3.org/2001/XMLSchema" xmlns:xs="http://www.w3.org/2001/XMLSchema" xmlns:p="http://schemas.microsoft.com/office/2006/metadata/properties" xmlns:ns1="http://schemas.microsoft.com/sharepoint/v3" xmlns:ns2="b3ad9c53-484b-4953-b0fd-5f65d5093a84" targetNamespace="http://schemas.microsoft.com/office/2006/metadata/properties" ma:root="true" ma:fieldsID="b0bc805c8b41d42c89e074304586e1a4" ns1:_="" ns2:_="">
    <xsd:import namespace="http://schemas.microsoft.com/sharepoint/v3"/>
    <xsd:import namespace="b3ad9c53-484b-4953-b0fd-5f65d5093a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ruppe" minOccurs="0"/>
                <xsd:element ref="ns2:Beschreibung" minOccurs="0"/>
                <xsd:element ref="ns2:Sortieru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Geplantes Enddatum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d9c53-484b-4953-b0fd-5f65d5093a84" elementFormDefault="qualified">
    <xsd:import namespace="http://schemas.microsoft.com/office/2006/documentManagement/types"/>
    <xsd:import namespace="http://schemas.microsoft.com/office/infopath/2007/PartnerControls"/>
    <xsd:element name="Gruppe" ma:index="10" nillable="true" ma:displayName="Gruppe" ma:format="Dropdown" ma:internalName="Gruppe">
      <xsd:simpleType>
        <xsd:restriction base="dms:Choice">
          <xsd:enumeration value="Powerpoint-Vorlagen"/>
          <xsd:enumeration value="Word-Vorlagen"/>
          <xsd:enumeration value="Word-Vorlagen 97-2003"/>
          <xsd:enumeration value="Excel-Vorlagen"/>
        </xsd:restriction>
      </xsd:simpleType>
    </xsd:element>
    <xsd:element name="Beschreibung" ma:index="11" nillable="true" ma:displayName="Beschreibung" ma:internalName="Beschreibung">
      <xsd:simpleType>
        <xsd:restriction base="dms:Text">
          <xsd:maxLength value="255"/>
        </xsd:restriction>
      </xsd:simpleType>
    </xsd:element>
    <xsd:element name="Sortierung" ma:index="12" nillable="true" ma:displayName="Sortierung" ma:internalName="Sortierung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09B57F-4431-45B3-B83E-0E013059A4C5}">
  <ds:schemaRefs>
    <ds:schemaRef ds:uri="http://schemas.microsoft.com/office/2006/metadata/properties"/>
    <ds:schemaRef ds:uri="http://schemas.microsoft.com/sharepoint/v3"/>
    <ds:schemaRef ds:uri="b3ad9c53-484b-4953-b0fd-5f65d5093a84"/>
  </ds:schemaRefs>
</ds:datastoreItem>
</file>

<file path=customXml/itemProps2.xml><?xml version="1.0" encoding="utf-8"?>
<ds:datastoreItem xmlns:ds="http://schemas.openxmlformats.org/officeDocument/2006/customXml" ds:itemID="{4EE8B693-0C72-4CC6-B659-FE9D54C9F1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1650C5-CD14-4784-8D43-A599D28D86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250B08-37D2-4482-8307-94975AC34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ad9c53-484b-4953-b0fd-5f65d5093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Goethe Papier Kairo.dotx</ap:Template>
  <ap:Application>Microsoft Word for the web</ap:Application>
  <ap:DocSecurity>0</ap:DocSecurity>
  <ap:ScaleCrop>false</ap:ScaleCrop>
  <ap:Company>Goethe-Institut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Brief (mit Logo)</dc:title>
  <dc:creator>Adel, Marina</dc:creator>
  <dc:description>Template: 2011-01-10</dc:description>
  <lastModifiedBy>Kappelmeier, Dinara</lastModifiedBy>
  <revision>16</revision>
  <lastPrinted>2018-03-29T11:53:00.0000000Z</lastPrinted>
  <dcterms:created xsi:type="dcterms:W3CDTF">2026-06-15T08:59:00.0000000Z</dcterms:created>
  <dcterms:modified xsi:type="dcterms:W3CDTF">2026-06-16T07:38:39.3261788Z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200</vt:r8>
  </property>
  <property fmtid="{D5CDD505-2E9C-101B-9397-08002B2CF9AE}" pid="3" name="ContentTypeId">
    <vt:lpwstr>0x0101002BE04EC5AF7EDF46B7B5A692ED29BB0D</vt:lpwstr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